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5BCAA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40A3988E" w14:textId="77777777" w:rsidR="00D947D8" w:rsidRDefault="00D947D8" w:rsidP="1FB29386">
      <w:pPr>
        <w:pStyle w:val="Zkladntext"/>
        <w:spacing w:before="4"/>
      </w:pPr>
    </w:p>
    <w:p w14:paraId="5F204E69" w14:textId="77777777" w:rsidR="00F27727" w:rsidRPr="00C07C11" w:rsidRDefault="00F27727" w:rsidP="00F27727">
      <w:pPr>
        <w:pStyle w:val="Default"/>
        <w:rPr>
          <w:rFonts w:ascii="Calibri" w:hAnsi="Calibri" w:cs="Calibri"/>
        </w:rPr>
      </w:pPr>
      <w:r>
        <w:t>ES-104</w:t>
      </w:r>
      <w:r w:rsidR="00CD56A3">
        <w:t>3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 xml:space="preserve">, </w:t>
      </w:r>
      <w:r w:rsidR="00634B8D">
        <w:t>methylmet</w:t>
      </w:r>
      <w:r w:rsidR="00B24501">
        <w:t>h</w:t>
      </w:r>
      <w:r w:rsidR="00634B8D">
        <w:t>a</w:t>
      </w:r>
      <w:r w:rsidR="00B24501">
        <w:t>l</w:t>
      </w:r>
      <w:r w:rsidR="00634B8D">
        <w:t>krylátová modifikovaná nenasycená polyesterová prysky</w:t>
      </w:r>
      <w:r w:rsidR="00634B8D">
        <w:rPr>
          <w:rFonts w:cs="Calibri"/>
        </w:rPr>
        <w:t>řice.</w:t>
      </w:r>
      <w:r w:rsidR="005E4AB3">
        <w:rPr>
          <w:rFonts w:cs="Calibri"/>
        </w:rPr>
        <w:t xml:space="preserve"> N</w:t>
      </w:r>
      <w:r w:rsidR="00C07C11">
        <w:rPr>
          <w:rFonts w:cs="Calibri"/>
        </w:rPr>
        <w:t>ízká-st</w:t>
      </w:r>
      <w:r w:rsidR="00C07C11">
        <w:rPr>
          <w:rFonts w:ascii="Calibri" w:hAnsi="Calibri" w:cs="Calibri"/>
        </w:rPr>
        <w:t>řední reaktivita</w:t>
      </w:r>
      <w:r w:rsidR="00D87F96">
        <w:rPr>
          <w:rFonts w:ascii="Calibri" w:hAnsi="Calibri" w:cs="Calibri"/>
        </w:rPr>
        <w:t xml:space="preserve"> vys</w:t>
      </w:r>
      <w:r w:rsidR="00B24501">
        <w:rPr>
          <w:rFonts w:ascii="Calibri" w:hAnsi="Calibri" w:cs="Calibri"/>
        </w:rPr>
        <w:t>i obecně</w:t>
      </w:r>
      <w:r w:rsidR="00D87F96">
        <w:rPr>
          <w:rFonts w:ascii="Calibri" w:hAnsi="Calibri" w:cs="Calibri"/>
        </w:rPr>
        <w:t>oká viskozita a flexibil</w:t>
      </w:r>
      <w:r w:rsidR="00B24501">
        <w:rPr>
          <w:rFonts w:ascii="Calibri" w:hAnsi="Calibri" w:cs="Calibri"/>
        </w:rPr>
        <w:t>i</w:t>
      </w:r>
      <w:r w:rsidR="00D87F96">
        <w:rPr>
          <w:rFonts w:ascii="Calibri" w:hAnsi="Calibri" w:cs="Calibri"/>
        </w:rPr>
        <w:t>ta</w:t>
      </w:r>
      <w:r w:rsidR="00B24501">
        <w:rPr>
          <w:rFonts w:ascii="Calibri" w:hAnsi="Calibri" w:cs="Calibri"/>
        </w:rPr>
        <w:t>. Použitelná jako umělý kámen nebo obecná litá pryskyřice. Má světlou barvu a velmi vysokou lesklost. Odolnost vůči externím podmínkám je vysoká. Díky nízkému smrštění neukazuje žádné deformace v konečném produktu.</w:t>
      </w:r>
    </w:p>
    <w:p w14:paraId="756CEF47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1B7C8085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F246E87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63B114EC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33D34264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25B3F8B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51A16713" w14:textId="77777777" w:rsidR="00D947D8" w:rsidRDefault="00D947D8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</w:p>
        </w:tc>
        <w:tc>
          <w:tcPr>
            <w:tcW w:w="4162" w:type="dxa"/>
            <w:vAlign w:val="center"/>
          </w:tcPr>
          <w:p w14:paraId="37FC2ADB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6004DD10" w14:textId="77777777" w:rsidR="00D947D8" w:rsidRPr="006109C2" w:rsidRDefault="67EAE652" w:rsidP="0068180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F27727" w:rsidRPr="006109C2">
              <w:rPr>
                <w:sz w:val="20"/>
                <w:szCs w:val="20"/>
              </w:rPr>
              <w:t>Ne</w:t>
            </w:r>
          </w:p>
          <w:p w14:paraId="35A18FEC" w14:textId="77777777" w:rsidR="005F3414" w:rsidRPr="006109C2" w:rsidRDefault="005F3414" w:rsidP="00681804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Reaktivita : </w:t>
            </w:r>
            <w:r w:rsidR="00B24501" w:rsidRPr="006109C2">
              <w:rPr>
                <w:sz w:val="20"/>
                <w:szCs w:val="20"/>
              </w:rPr>
              <w:t>nízká-</w:t>
            </w:r>
            <w:r w:rsidRPr="006109C2">
              <w:rPr>
                <w:sz w:val="20"/>
                <w:szCs w:val="20"/>
              </w:rPr>
              <w:t>střední</w:t>
            </w:r>
          </w:p>
          <w:p w14:paraId="121B13CC" w14:textId="77777777" w:rsidR="00B24501" w:rsidRDefault="00B24501" w:rsidP="00681804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6109C2">
              <w:rPr>
                <w:sz w:val="20"/>
                <w:szCs w:val="20"/>
              </w:rPr>
              <w:t>Modifikace : MMAK</w:t>
            </w:r>
          </w:p>
        </w:tc>
      </w:tr>
    </w:tbl>
    <w:p w14:paraId="4AA6C288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587719BB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7A81AAD4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B837589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D40DF9C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1CCF5185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4044D2C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6C230089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15D86D4D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2AE5DB3F" w14:textId="77777777" w:rsidR="00D947D8" w:rsidRPr="006109C2" w:rsidRDefault="00681804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průhledný</w:t>
            </w:r>
          </w:p>
        </w:tc>
        <w:tc>
          <w:tcPr>
            <w:tcW w:w="2339" w:type="dxa"/>
            <w:vAlign w:val="center"/>
          </w:tcPr>
          <w:p w14:paraId="4F18C32C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5F3414" w14:paraId="34637CFE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341150D3" w14:textId="77777777" w:rsidR="005F3414" w:rsidRPr="006109C2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17567F34" w14:textId="77777777" w:rsidR="005F3414" w:rsidRPr="006109C2" w:rsidRDefault="005F3414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6C5AAB7B" w14:textId="77777777" w:rsidR="005F3414" w:rsidRPr="006109C2" w:rsidRDefault="00C07C11" w:rsidP="005F3414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6109C2">
              <w:rPr>
                <w:w w:val="105"/>
                <w:sz w:val="20"/>
                <w:szCs w:val="20"/>
              </w:rPr>
              <w:t>550</w:t>
            </w:r>
            <w:r w:rsidR="005F3414" w:rsidRPr="006109C2">
              <w:rPr>
                <w:w w:val="105"/>
                <w:sz w:val="20"/>
                <w:szCs w:val="20"/>
              </w:rPr>
              <w:t xml:space="preserve"> ± </w:t>
            </w:r>
            <w:r w:rsidRPr="006109C2">
              <w:rPr>
                <w:spacing w:val="-5"/>
                <w:w w:val="105"/>
                <w:sz w:val="20"/>
                <w:szCs w:val="20"/>
              </w:rPr>
              <w:t>50</w:t>
            </w:r>
            <w:r w:rsidR="005F3414" w:rsidRPr="006109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6D71735C" w14:textId="77777777" w:rsidR="005F3414" w:rsidRPr="006109C2" w:rsidRDefault="005F3414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D947D8" w14:paraId="2357C250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67BEFDC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2519BB05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6728637D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137DA6DA" w14:textId="77777777" w:rsidR="00D947D8" w:rsidRPr="006109C2" w:rsidRDefault="00D9713D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 w:rsidRPr="006109C2">
              <w:rPr>
                <w:w w:val="105"/>
                <w:sz w:val="20"/>
                <w:szCs w:val="20"/>
              </w:rPr>
              <w:t>Max 38</w:t>
            </w:r>
          </w:p>
        </w:tc>
        <w:tc>
          <w:tcPr>
            <w:tcW w:w="2339" w:type="dxa"/>
            <w:vAlign w:val="center"/>
          </w:tcPr>
          <w:p w14:paraId="5676B703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28413A5C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78C630D4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664C36F0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14E4940B" w14:textId="777777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1B629B" w:rsidRPr="006109C2">
              <w:rPr>
                <w:sz w:val="20"/>
                <w:szCs w:val="20"/>
              </w:rPr>
              <w:t>4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20103155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5F3414" w14:paraId="4514EF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6968A2E7" w14:textId="77777777" w:rsidR="005F3414" w:rsidRPr="006109C2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6E3E5CB2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mg</w:t>
            </w:r>
          </w:p>
          <w:p w14:paraId="6976FE44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KOH/g</w:t>
            </w:r>
          </w:p>
        </w:tc>
        <w:tc>
          <w:tcPr>
            <w:tcW w:w="2263" w:type="dxa"/>
            <w:vAlign w:val="center"/>
          </w:tcPr>
          <w:p w14:paraId="15055C3C" w14:textId="77777777" w:rsidR="005F3414" w:rsidRPr="006109C2" w:rsidRDefault="005F3414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30 ± </w:t>
            </w:r>
            <w:r w:rsidR="001B629B" w:rsidRPr="006109C2">
              <w:rPr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09B021FF" w14:textId="77777777" w:rsidR="005F3414" w:rsidRPr="006109C2" w:rsidRDefault="005F341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2114</w:t>
            </w:r>
          </w:p>
        </w:tc>
      </w:tr>
      <w:tr w:rsidR="00D947D8" w14:paraId="7D480DC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F4645F2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5F63ABE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62385F17" w14:textId="77777777" w:rsidR="00D947D8" w:rsidRPr="006109C2" w:rsidRDefault="002F03F9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 w:rsidRPr="006109C2">
              <w:rPr>
                <w:w w:val="105"/>
                <w:sz w:val="20"/>
                <w:szCs w:val="20"/>
              </w:rPr>
              <w:t>2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D9713D" w:rsidRPr="006109C2">
              <w:rPr>
                <w:w w:val="105"/>
                <w:sz w:val="20"/>
                <w:szCs w:val="20"/>
              </w:rPr>
              <w:t>-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2339" w:type="dxa"/>
            <w:vAlign w:val="center"/>
          </w:tcPr>
          <w:p w14:paraId="27A4EDEB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713D" w14:paraId="4F21645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046BC4E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as tvrdnut</w:t>
            </w: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</w:p>
          <w:p w14:paraId="44B2CAC9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(25 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°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C-Max 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°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C)</w:t>
            </w:r>
            <w:r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A1A61AE" w14:textId="77777777" w:rsidR="00D9713D" w:rsidRPr="006109C2" w:rsidRDefault="00D9713D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01220FD4" w14:textId="77777777" w:rsidR="00D9713D" w:rsidRPr="006109C2" w:rsidRDefault="002F03F9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 w:rsidRPr="006109C2">
              <w:rPr>
                <w:w w:val="105"/>
                <w:sz w:val="20"/>
                <w:szCs w:val="20"/>
              </w:rPr>
              <w:t>7</w:t>
            </w:r>
            <w:r w:rsidR="00D9713D" w:rsidRPr="006109C2"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–</w:t>
            </w:r>
            <w:r w:rsidR="00D9713D" w:rsidRPr="006109C2"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9</w:t>
            </w:r>
          </w:p>
        </w:tc>
        <w:tc>
          <w:tcPr>
            <w:tcW w:w="2339" w:type="dxa"/>
            <w:vAlign w:val="center"/>
          </w:tcPr>
          <w:p w14:paraId="12C5F3A9" w14:textId="77777777" w:rsidR="00D9713D" w:rsidRPr="006109C2" w:rsidRDefault="00D9713D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584</w:t>
            </w:r>
          </w:p>
        </w:tc>
      </w:tr>
      <w:tr w:rsidR="00D9713D" w14:paraId="33E083A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F139A63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Max. exoterm</w:t>
            </w:r>
            <w:r w:rsidRPr="006109C2">
              <w:rPr>
                <w:rFonts w:ascii="Malgun Gothic" w:cs="Calibri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3E16A759" w14:textId="77777777" w:rsidR="00D9713D" w:rsidRPr="006109C2" w:rsidRDefault="00D9713D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° C</w:t>
            </w:r>
          </w:p>
        </w:tc>
        <w:tc>
          <w:tcPr>
            <w:tcW w:w="2263" w:type="dxa"/>
            <w:vAlign w:val="center"/>
          </w:tcPr>
          <w:p w14:paraId="061EE3F1" w14:textId="77777777" w:rsidR="00D9713D" w:rsidRPr="006109C2" w:rsidRDefault="00D9713D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 w:rsidRPr="006109C2">
              <w:rPr>
                <w:w w:val="105"/>
                <w:sz w:val="20"/>
                <w:szCs w:val="20"/>
              </w:rPr>
              <w:t>20</w:t>
            </w:r>
            <w:r w:rsidR="002F03F9" w:rsidRPr="006109C2">
              <w:rPr>
                <w:w w:val="105"/>
                <w:sz w:val="20"/>
                <w:szCs w:val="20"/>
              </w:rPr>
              <w:t>0</w:t>
            </w:r>
            <w:r w:rsidRPr="006109C2"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sz w:val="20"/>
                <w:szCs w:val="20"/>
              </w:rPr>
              <w:t>± 10</w:t>
            </w:r>
          </w:p>
        </w:tc>
        <w:tc>
          <w:tcPr>
            <w:tcW w:w="2339" w:type="dxa"/>
            <w:vAlign w:val="center"/>
          </w:tcPr>
          <w:p w14:paraId="6A1B4986" w14:textId="77777777" w:rsidR="00D9713D" w:rsidRPr="006109C2" w:rsidRDefault="00D9713D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5044C405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7268B2F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2CB65FCB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6B85C0CA" w14:textId="77777777" w:rsidR="00D947D8" w:rsidRPr="006109C2" w:rsidRDefault="001B629B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0542019E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29EDA1AE" w14:textId="77777777" w:rsidTr="00B157BF">
        <w:trPr>
          <w:trHeight w:val="1563"/>
        </w:trPr>
        <w:tc>
          <w:tcPr>
            <w:tcW w:w="9020" w:type="dxa"/>
            <w:gridSpan w:val="4"/>
            <w:vAlign w:val="center"/>
          </w:tcPr>
          <w:p w14:paraId="7920C170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752F0C">
              <w:rPr>
                <w:spacing w:val="-2"/>
              </w:rPr>
              <w:t>3 otáčky 100 otáček za minutu</w:t>
            </w:r>
          </w:p>
          <w:p w14:paraId="78A9ECC8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55748B">
              <w:t>80</w:t>
            </w:r>
            <w:r>
              <w:t xml:space="preserve"> °C, </w:t>
            </w:r>
            <w:r w:rsidR="003743B9">
              <w:t>0,2 g oktoát kobaltu (6%) a 2 g TBOB na 100 g vzorku</w:t>
            </w:r>
          </w:p>
        </w:tc>
      </w:tr>
    </w:tbl>
    <w:p w14:paraId="1C604EC7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5BAF578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3AA7BB4B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6067D9E1" w14:textId="77777777" w:rsidR="00B157BF" w:rsidRDefault="00B157BF" w:rsidP="00B157B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1E6C0D" w14:textId="77777777" w:rsidR="00B157BF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2923E400" w14:textId="77777777" w:rsidR="00B157BF" w:rsidRPr="005F341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60EE8D18" w14:textId="77777777" w:rsidR="00B157BF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B157BF" w14:paraId="1AA7AEBF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FC90376" w14:textId="77777777" w:rsidR="00B157B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D96B030" w14:textId="77777777" w:rsidR="00B157BF" w:rsidRPr="005F3414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48F217F9" w14:textId="77777777" w:rsidR="00B157BF" w:rsidRPr="005F3414" w:rsidRDefault="00B157BF" w:rsidP="00B157BF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60</w:t>
            </w:r>
            <w:r w:rsidRPr="005F3414">
              <w:rPr>
                <w:rFonts w:hint="cs"/>
                <w:sz w:val="24"/>
              </w:rPr>
              <w:t xml:space="preserve"> </w:t>
            </w:r>
            <w:r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  <w:r w:rsidRPr="005F3414">
              <w:rPr>
                <w:rFonts w:hint="cs"/>
                <w:w w:val="105"/>
                <w:sz w:val="24"/>
              </w:rPr>
              <w:t xml:space="preserve"> </w:t>
            </w:r>
          </w:p>
        </w:tc>
        <w:tc>
          <w:tcPr>
            <w:tcW w:w="2466" w:type="dxa"/>
            <w:vAlign w:val="center"/>
          </w:tcPr>
          <w:p w14:paraId="0A8E92F0" w14:textId="77777777" w:rsidR="00B157BF" w:rsidRPr="005F3414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</w:t>
            </w:r>
            <w:r>
              <w:rPr>
                <w:spacing w:val="-10"/>
                <w:sz w:val="24"/>
              </w:rPr>
              <w:t>638</w:t>
            </w:r>
          </w:p>
        </w:tc>
      </w:tr>
      <w:tr w:rsidR="00B157BF" w14:paraId="514868C7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DE799A6" w14:textId="77777777" w:rsidR="00B157BF" w:rsidRPr="00315420" w:rsidRDefault="00B157BF" w:rsidP="00B157BF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28FE3AFD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3C29D2E7" w14:textId="77777777" w:rsidR="00B157BF" w:rsidRPr="00311851" w:rsidRDefault="00B157BF" w:rsidP="00B157BF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4,0 ± </w:t>
            </w:r>
            <w:r>
              <w:rPr>
                <w:spacing w:val="-5"/>
                <w:w w:val="105"/>
                <w:sz w:val="24"/>
              </w:rPr>
              <w:t>0,4</w:t>
            </w:r>
          </w:p>
        </w:tc>
        <w:tc>
          <w:tcPr>
            <w:tcW w:w="2466" w:type="dxa"/>
            <w:vAlign w:val="center"/>
          </w:tcPr>
          <w:p w14:paraId="2B8CBD56" w14:textId="77777777" w:rsidR="00B157BF" w:rsidRDefault="00B157BF" w:rsidP="00B157BF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</w:t>
            </w:r>
            <w:r>
              <w:rPr>
                <w:spacing w:val="-10"/>
                <w:sz w:val="24"/>
              </w:rPr>
              <w:t>638</w:t>
            </w:r>
          </w:p>
        </w:tc>
      </w:tr>
      <w:tr w:rsidR="00B157BF" w14:paraId="2E014B14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61E880A5" w14:textId="77777777" w:rsidR="00B157BF" w:rsidRPr="00FC206C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4"/>
                <w:lang w:val="cs-CZ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Prodlou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en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r>
              <w:rPr>
                <w:rFonts w:ascii="Malgun Gothic"/>
                <w:b/>
                <w:spacing w:val="-2"/>
                <w:sz w:val="24"/>
              </w:rPr>
              <w:t xml:space="preserve"> p</w:t>
            </w:r>
            <w:r>
              <w:rPr>
                <w:rFonts w:ascii="Malgun Gothic" w:cs="Calibri"/>
                <w:b/>
                <w:spacing w:val="-2"/>
                <w:sz w:val="24"/>
              </w:rPr>
              <w:t>ř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i zlomen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2F9C186D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1261E950" w14:textId="77777777" w:rsidR="00B157BF" w:rsidRDefault="00B157BF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  <w:r w:rsidRPr="283B3D6A">
              <w:rPr>
                <w:sz w:val="24"/>
                <w:szCs w:val="24"/>
              </w:rPr>
              <w:t xml:space="preserve"> ± </w:t>
            </w:r>
            <w:r>
              <w:rPr>
                <w:spacing w:val="-4"/>
                <w:sz w:val="24"/>
                <w:szCs w:val="24"/>
              </w:rPr>
              <w:t>0,3</w:t>
            </w:r>
          </w:p>
        </w:tc>
        <w:tc>
          <w:tcPr>
            <w:tcW w:w="2466" w:type="dxa"/>
            <w:vAlign w:val="center"/>
          </w:tcPr>
          <w:p w14:paraId="51406220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 xml:space="preserve">ASTM </w:t>
            </w:r>
            <w:r>
              <w:rPr>
                <w:spacing w:val="-10"/>
                <w:sz w:val="24"/>
              </w:rPr>
              <w:t>D638</w:t>
            </w:r>
          </w:p>
        </w:tc>
      </w:tr>
      <w:tr w:rsidR="00B157BF" w14:paraId="125E14F9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2AA15DC" w14:textId="77777777" w:rsidR="00B157BF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215595C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1812005C" w14:textId="77777777" w:rsidR="00B157BF" w:rsidRDefault="00B157BF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466" w:type="dxa"/>
            <w:vAlign w:val="center"/>
          </w:tcPr>
          <w:p w14:paraId="05A47D0D" w14:textId="77777777" w:rsidR="00B157BF" w:rsidRPr="001E1B2F" w:rsidRDefault="00B157BF" w:rsidP="00B157B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B157BF" w14:paraId="00059B05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3E573F3E" w14:textId="77777777" w:rsidR="00B157BF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Model pru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3421FC80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16E07F36" w14:textId="77777777" w:rsidR="00B157BF" w:rsidRDefault="00B157BF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3,5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0,4</w:t>
            </w:r>
          </w:p>
        </w:tc>
        <w:tc>
          <w:tcPr>
            <w:tcW w:w="2466" w:type="dxa"/>
            <w:vAlign w:val="center"/>
          </w:tcPr>
          <w:p w14:paraId="3D7D03BF" w14:textId="77777777" w:rsidR="00B157BF" w:rsidRDefault="00B157BF" w:rsidP="00B157B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B157BF" w14:paraId="24413B01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218C01E" w14:textId="77777777" w:rsidR="00B157BF" w:rsidRPr="001E1B2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tepeln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é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ý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chylky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(HDT)</w:t>
            </w:r>
            <w:r w:rsidRPr="001E1B2F"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8F2CAC" w14:textId="77777777" w:rsidR="00B157BF" w:rsidRPr="001E1B2F" w:rsidRDefault="00B157BF" w:rsidP="00B157BF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21B187CC" w14:textId="77777777" w:rsidR="00B157BF" w:rsidRDefault="00B157BF" w:rsidP="00B157BF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52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466" w:type="dxa"/>
            <w:vAlign w:val="center"/>
          </w:tcPr>
          <w:p w14:paraId="32B35143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B157BF" w14:paraId="78C1D20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758149A9" w14:textId="77777777" w:rsidR="00B157B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7BF3D05A" w14:textId="77777777" w:rsidR="00B157BF" w:rsidRDefault="00B157BF" w:rsidP="00B157BF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538D058E" w14:textId="77777777" w:rsidR="00B157BF" w:rsidRDefault="00B157BF" w:rsidP="00B157BF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466" w:type="dxa"/>
            <w:vAlign w:val="center"/>
          </w:tcPr>
          <w:p w14:paraId="641AF1F9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B157BF" w14:paraId="46DE142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3EA3E21D" w14:textId="77777777" w:rsidR="00B157B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Pevnost v n</w:t>
            </w:r>
            <w:r>
              <w:rPr>
                <w:rFonts w:ascii="Malgun Gothic"/>
                <w:b/>
                <w:spacing w:val="-4"/>
                <w:sz w:val="24"/>
              </w:rPr>
              <w:t>á</w:t>
            </w:r>
            <w:r>
              <w:rPr>
                <w:rFonts w:ascii="Malgun Gothic"/>
                <w:b/>
                <w:spacing w:val="-4"/>
                <w:sz w:val="24"/>
              </w:rPr>
              <w:t>razu</w:t>
            </w:r>
          </w:p>
        </w:tc>
        <w:tc>
          <w:tcPr>
            <w:tcW w:w="2263" w:type="dxa"/>
            <w:vAlign w:val="center"/>
          </w:tcPr>
          <w:p w14:paraId="30263E97" w14:textId="77777777" w:rsidR="00B157BF" w:rsidRPr="00E4549C" w:rsidRDefault="00B157BF" w:rsidP="00B157BF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63BE858" w14:textId="77777777" w:rsidR="00B157BF" w:rsidRDefault="00B157BF" w:rsidP="00B157BF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034D485F" w14:textId="77777777" w:rsidR="00B157BF" w:rsidRDefault="00B157BF" w:rsidP="00B157BF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ISO 180</w:t>
            </w:r>
          </w:p>
        </w:tc>
      </w:tr>
      <w:tr w:rsidR="00B157BF" w14:paraId="3806D980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50B87D2E" w14:textId="77777777" w:rsidR="00B157BF" w:rsidRDefault="00B157BF" w:rsidP="00B157BF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tvrzení-24 hodin při 20°C, 4 hodiny při 90°C</w:t>
            </w:r>
          </w:p>
          <w:p w14:paraId="50A72A19" w14:textId="77777777" w:rsidR="00B157BF" w:rsidRPr="00B157BF" w:rsidRDefault="00B157BF" w:rsidP="00B157BF">
            <w:pPr>
              <w:pStyle w:val="TableParagraph"/>
              <w:spacing w:before="91"/>
              <w:rPr>
                <w:color w:val="000000" w:themeColor="text1"/>
                <w:vertAlign w:val="subscript"/>
              </w:rPr>
            </w:pPr>
            <w:r>
              <w:rPr>
                <w:color w:val="FF0000"/>
                <w:spacing w:val="-2"/>
                <w:vertAlign w:val="superscript"/>
              </w:rPr>
              <w:t>2</w:t>
            </w:r>
            <w:r>
              <w:rPr>
                <w:color w:val="000000" w:themeColor="text1"/>
                <w:spacing w:val="-2"/>
              </w:rPr>
              <w:t>Rozvrh tvrzení – 24 hodin při 20°C, 4 hodiny při 90°C, 3 hodiny při 120°C</w:t>
            </w:r>
          </w:p>
        </w:tc>
      </w:tr>
    </w:tbl>
    <w:p w14:paraId="79D2C3DC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5B0D040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0B31EE5C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1592015D" w14:textId="77777777" w:rsidR="00B157BF" w:rsidRDefault="00B157BF" w:rsidP="00B157BF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1D4AFA45" w14:textId="77777777" w:rsidR="00B157BF" w:rsidRDefault="00B157BF" w:rsidP="00B157BF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606FE65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FE5213A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543884B0" w14:textId="77777777" w:rsidR="00D947D8" w:rsidRPr="00B157BF" w:rsidRDefault="00E45B5B" w:rsidP="00B157BF">
      <w:pPr>
        <w:spacing w:before="36"/>
        <w:ind w:left="116"/>
        <w:rPr>
          <w:sz w:val="20"/>
        </w:rPr>
        <w:sectPr w:rsidR="00D947D8" w:rsidRPr="00B157BF" w:rsidSect="00B157BF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hyperlink r:id="rId9">
        <w:r w:rsidR="00B157BF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17472CE1" w14:textId="77777777" w:rsidR="00D947D8" w:rsidRDefault="00D947D8" w:rsidP="00B157BF">
      <w:pPr>
        <w:spacing w:before="36"/>
        <w:rPr>
          <w:sz w:val="20"/>
        </w:rPr>
      </w:pPr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2A567" w14:textId="77777777" w:rsidR="00CD56A3" w:rsidRDefault="00CD56A3">
      <w:r>
        <w:separator/>
      </w:r>
    </w:p>
  </w:endnote>
  <w:endnote w:type="continuationSeparator" w:id="0">
    <w:p w14:paraId="38417093" w14:textId="77777777" w:rsidR="00CD56A3" w:rsidRDefault="00CD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971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39C871A5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1A80F" w14:textId="77777777" w:rsidR="00CD56A3" w:rsidRDefault="00CD56A3">
      <w:r>
        <w:separator/>
      </w:r>
    </w:p>
  </w:footnote>
  <w:footnote w:type="continuationSeparator" w:id="0">
    <w:p w14:paraId="2C7D9188" w14:textId="77777777" w:rsidR="00CD56A3" w:rsidRDefault="00CD5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650E6" w14:textId="77777777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07757">
      <w:rPr>
        <w:rFonts w:ascii="Aptos" w:eastAsia="Aptos" w:hAnsi="Aptos" w:cs="Aptos"/>
        <w:b/>
        <w:bCs/>
        <w:sz w:val="24"/>
        <w:szCs w:val="24"/>
        <w:lang w:val="cs-CZ"/>
      </w:rPr>
      <w:t>104</w:t>
    </w:r>
    <w:r w:rsidR="00C07C11">
      <w:rPr>
        <w:rFonts w:ascii="Aptos" w:eastAsia="Aptos" w:hAnsi="Aptos" w:cs="Aptos"/>
        <w:b/>
        <w:bCs/>
        <w:sz w:val="24"/>
        <w:szCs w:val="24"/>
        <w:lang w:val="cs-CZ"/>
      </w:rPr>
      <w:t>3</w:t>
    </w:r>
  </w:p>
  <w:p w14:paraId="721A601E" w14:textId="52D9FA54" w:rsidR="00D947D8" w:rsidRDefault="00F27727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UMĚLÝ KŘEMENOVÝ POLYESTER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36C4708C" wp14:editId="291E7A0F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79CA9A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113D6B11" wp14:editId="7C4127F0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A311BF5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E45B5B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78E6538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56A3"/>
    <w:rsid w:val="00016348"/>
    <w:rsid w:val="00084B60"/>
    <w:rsid w:val="00085FB0"/>
    <w:rsid w:val="000B21EE"/>
    <w:rsid w:val="00125DED"/>
    <w:rsid w:val="001B629B"/>
    <w:rsid w:val="001E1B2F"/>
    <w:rsid w:val="001F113A"/>
    <w:rsid w:val="002556B3"/>
    <w:rsid w:val="002F03F9"/>
    <w:rsid w:val="002F4603"/>
    <w:rsid w:val="00311851"/>
    <w:rsid w:val="00315420"/>
    <w:rsid w:val="00316453"/>
    <w:rsid w:val="003743B9"/>
    <w:rsid w:val="0038189C"/>
    <w:rsid w:val="003B3DD3"/>
    <w:rsid w:val="00535373"/>
    <w:rsid w:val="0055748B"/>
    <w:rsid w:val="005923BD"/>
    <w:rsid w:val="005E4AB3"/>
    <w:rsid w:val="005F3414"/>
    <w:rsid w:val="006109C2"/>
    <w:rsid w:val="00634B8D"/>
    <w:rsid w:val="00681804"/>
    <w:rsid w:val="006A235E"/>
    <w:rsid w:val="00752F0C"/>
    <w:rsid w:val="00753949"/>
    <w:rsid w:val="00953ABF"/>
    <w:rsid w:val="009571F8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7524A"/>
    <w:rsid w:val="00CD56A3"/>
    <w:rsid w:val="00CE4134"/>
    <w:rsid w:val="00D709A3"/>
    <w:rsid w:val="00D87F96"/>
    <w:rsid w:val="00D947D8"/>
    <w:rsid w:val="00D9713D"/>
    <w:rsid w:val="00DB3615"/>
    <w:rsid w:val="00DF4BCE"/>
    <w:rsid w:val="00E00F3C"/>
    <w:rsid w:val="00E44E5E"/>
    <w:rsid w:val="00E4549C"/>
    <w:rsid w:val="00E45B5B"/>
    <w:rsid w:val="00F27727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62E4D"/>
  <w15:docId w15:val="{4A5D02F7-658C-E74A-A051-05D4F2C4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ES-1042.dotx</Template>
  <TotalTime>1493</TotalTime>
  <Pages>3</Pages>
  <Words>340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2024-04-29T13:09:00Z</dcterms:created>
  <dcterms:modified xsi:type="dcterms:W3CDTF">2024-05-28T13:57:00Z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