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587C4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49C65414" w14:textId="77777777" w:rsidR="00D947D8" w:rsidRDefault="00D947D8" w:rsidP="1FB29386">
      <w:pPr>
        <w:pStyle w:val="Zkladntext"/>
        <w:spacing w:before="4"/>
      </w:pPr>
    </w:p>
    <w:p w14:paraId="58945011" w14:textId="4F03EC44" w:rsidR="00F27727" w:rsidRPr="00C07C11" w:rsidRDefault="00F27727" w:rsidP="00F27727">
      <w:pPr>
        <w:pStyle w:val="Default"/>
        <w:rPr>
          <w:rFonts w:ascii="Calibri" w:hAnsi="Calibri" w:cs="Calibri"/>
        </w:rPr>
      </w:pPr>
      <w:r>
        <w:t>ES-10</w:t>
      </w:r>
      <w:r w:rsidR="002B0B9F">
        <w:t>80</w:t>
      </w:r>
      <w:r w:rsidR="533538FF" w:rsidRPr="1FB29386">
        <w:t xml:space="preserve"> je</w:t>
      </w:r>
      <w:r w:rsidR="00B71CD9">
        <w:t xml:space="preserve"> ortoftalick</w:t>
      </w:r>
      <w:r w:rsidR="00B24501">
        <w:t>á</w:t>
      </w:r>
      <w:r>
        <w:t>,</w:t>
      </w:r>
      <w:r w:rsidR="00C90D40">
        <w:t xml:space="preserve"> nenasycená polyesterová prysky</w:t>
      </w:r>
      <w:r w:rsidR="00C90D40">
        <w:rPr>
          <w:rFonts w:cs="Calibri"/>
        </w:rPr>
        <w:t>řice pužívaná pro lití.</w:t>
      </w:r>
      <w:r w:rsidR="00B24501">
        <w:rPr>
          <w:rFonts w:ascii="Calibri" w:hAnsi="Calibri" w:cs="Calibri"/>
        </w:rPr>
        <w:t xml:space="preserve"> </w:t>
      </w:r>
      <w:r w:rsidR="00C90D40">
        <w:rPr>
          <w:rFonts w:ascii="Calibri" w:hAnsi="Calibri" w:cs="Calibri"/>
        </w:rPr>
        <w:t xml:space="preserve">Je elastická s mírnou reaktivitou. Nejčastějí používaná pro výrobu kuliček, knoflíků, </w:t>
      </w:r>
      <w:r w:rsidR="00241E1E" w:rsidRPr="00241E1E">
        <w:rPr>
          <w:rFonts w:ascii="Calibri" w:hAnsi="Calibri" w:cs="Calibri"/>
        </w:rPr>
        <w:t>kyvet, dřezů, kuchyňských linek, hran stolů, nohou, knoflíků, ozdob atd.</w:t>
      </w:r>
    </w:p>
    <w:p w14:paraId="4CD07CFC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5A77CC89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5579D18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3D32A1D9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75FF9CD7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40EE8148" w14:textId="77777777" w:rsidR="001B629B" w:rsidRPr="006109C2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Ruční nanešení</w:t>
            </w:r>
          </w:p>
          <w:p w14:paraId="18E27502" w14:textId="77777777" w:rsidR="00D947D8" w:rsidRPr="00781E74" w:rsidRDefault="00781E74" w:rsidP="005923BD">
            <w:pPr>
              <w:pStyle w:val="TableParagraph"/>
              <w:spacing w:beforeAutospacing="1"/>
              <w:ind w:left="4" w:hanging="4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Lití</w:t>
            </w:r>
          </w:p>
        </w:tc>
        <w:tc>
          <w:tcPr>
            <w:tcW w:w="4162" w:type="dxa"/>
            <w:vAlign w:val="center"/>
          </w:tcPr>
          <w:p w14:paraId="42AF9D00" w14:textId="7777777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Kyselina : </w:t>
            </w:r>
            <w:r w:rsidR="000052CA">
              <w:rPr>
                <w:sz w:val="20"/>
                <w:szCs w:val="20"/>
              </w:rPr>
              <w:t>Isoftalická</w:t>
            </w:r>
          </w:p>
          <w:p w14:paraId="6626E995" w14:textId="77777777" w:rsidR="00D947D8" w:rsidRPr="006109C2" w:rsidRDefault="67EAE652" w:rsidP="0068180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Akcelerace : </w:t>
            </w:r>
            <w:r w:rsidR="00F27727" w:rsidRPr="006109C2">
              <w:rPr>
                <w:sz w:val="20"/>
                <w:szCs w:val="20"/>
              </w:rPr>
              <w:t>Ne</w:t>
            </w:r>
          </w:p>
          <w:p w14:paraId="7DDBD822" w14:textId="77777777" w:rsidR="00B24501" w:rsidRPr="00241E1E" w:rsidRDefault="005F3414" w:rsidP="00241E1E">
            <w:pPr>
              <w:pStyle w:val="TableParagraph"/>
              <w:spacing w:line="278" w:lineRule="auto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Reaktivita : </w:t>
            </w:r>
            <w:r w:rsidR="000052CA">
              <w:rPr>
                <w:sz w:val="20"/>
                <w:szCs w:val="20"/>
              </w:rPr>
              <w:t>vysoká</w:t>
            </w:r>
          </w:p>
        </w:tc>
      </w:tr>
    </w:tbl>
    <w:p w14:paraId="6A30D41F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4153B9B8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6E469861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2550A964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227F273D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031114B3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605CCDA3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408A582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</w:p>
        </w:tc>
        <w:tc>
          <w:tcPr>
            <w:tcW w:w="2263" w:type="dxa"/>
            <w:vAlign w:val="center"/>
          </w:tcPr>
          <w:p w14:paraId="1AC238A8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28044300" w14:textId="77777777" w:rsidR="00D947D8" w:rsidRPr="006109C2" w:rsidRDefault="00681804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průhledný</w:t>
            </w:r>
          </w:p>
        </w:tc>
        <w:tc>
          <w:tcPr>
            <w:tcW w:w="2339" w:type="dxa"/>
            <w:vAlign w:val="center"/>
          </w:tcPr>
          <w:p w14:paraId="468B12CB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5F3414" w14:paraId="0F4B7F4F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6349C286" w14:textId="77777777" w:rsidR="005F3414" w:rsidRPr="006109C2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1FB8867E" w14:textId="77777777" w:rsidR="005F3414" w:rsidRPr="006109C2" w:rsidRDefault="005F3414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050C5443" w14:textId="77777777" w:rsidR="005F3414" w:rsidRPr="006109C2" w:rsidRDefault="00943F8C" w:rsidP="005F3414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55</w:t>
            </w:r>
            <w:r w:rsidR="00781E74">
              <w:rPr>
                <w:w w:val="105"/>
                <w:sz w:val="20"/>
                <w:szCs w:val="20"/>
              </w:rPr>
              <w:t>0</w:t>
            </w:r>
            <w:r w:rsidR="005F3414" w:rsidRPr="006109C2">
              <w:rPr>
                <w:w w:val="105"/>
                <w:sz w:val="20"/>
                <w:szCs w:val="20"/>
              </w:rPr>
              <w:t xml:space="preserve"> ± </w:t>
            </w:r>
            <w:r>
              <w:rPr>
                <w:spacing w:val="-5"/>
                <w:w w:val="105"/>
                <w:sz w:val="20"/>
                <w:szCs w:val="20"/>
              </w:rPr>
              <w:t>1</w:t>
            </w:r>
            <w:r w:rsidR="00241E1E">
              <w:rPr>
                <w:spacing w:val="-5"/>
                <w:w w:val="105"/>
                <w:sz w:val="20"/>
                <w:szCs w:val="20"/>
              </w:rPr>
              <w:t>00</w:t>
            </w:r>
          </w:p>
        </w:tc>
        <w:tc>
          <w:tcPr>
            <w:tcW w:w="2339" w:type="dxa"/>
            <w:vAlign w:val="center"/>
          </w:tcPr>
          <w:p w14:paraId="45094291" w14:textId="77777777" w:rsidR="005F3414" w:rsidRPr="006109C2" w:rsidRDefault="005F3414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D947D8" w14:paraId="2F1ED3C8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5E5FA9E0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</w:p>
          <w:p w14:paraId="1704EEB6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</w:p>
        </w:tc>
        <w:tc>
          <w:tcPr>
            <w:tcW w:w="2263" w:type="dxa"/>
            <w:vAlign w:val="center"/>
          </w:tcPr>
          <w:p w14:paraId="33468B05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344FFC8F" w14:textId="77777777" w:rsidR="00D947D8" w:rsidRPr="006109C2" w:rsidRDefault="000052CA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37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7B98C732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2427D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CAF7AD8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</w:p>
        </w:tc>
        <w:tc>
          <w:tcPr>
            <w:tcW w:w="2263" w:type="dxa"/>
            <w:vAlign w:val="center"/>
          </w:tcPr>
          <w:p w14:paraId="03088C7C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7A02269E" w14:textId="77777777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0052CA">
              <w:rPr>
                <w:sz w:val="20"/>
                <w:szCs w:val="20"/>
              </w:rPr>
              <w:t>1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3F9076BC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5F3414" w14:paraId="2DC19E4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6FB0053" w14:textId="77777777" w:rsidR="005F3414" w:rsidRPr="006109C2" w:rsidRDefault="005F3414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</w:pP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í</w:t>
            </w:r>
            <w:r w:rsidRPr="006109C2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slo kyselosti</w:t>
            </w:r>
          </w:p>
        </w:tc>
        <w:tc>
          <w:tcPr>
            <w:tcW w:w="2263" w:type="dxa"/>
            <w:vAlign w:val="center"/>
          </w:tcPr>
          <w:p w14:paraId="06482AFA" w14:textId="77777777" w:rsidR="005F3414" w:rsidRPr="006109C2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mg</w:t>
            </w:r>
          </w:p>
          <w:p w14:paraId="19A55C7D" w14:textId="77777777" w:rsidR="005F3414" w:rsidRPr="006109C2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KOH/g</w:t>
            </w:r>
          </w:p>
        </w:tc>
        <w:tc>
          <w:tcPr>
            <w:tcW w:w="2263" w:type="dxa"/>
            <w:vAlign w:val="center"/>
          </w:tcPr>
          <w:p w14:paraId="77D9EC91" w14:textId="77777777" w:rsidR="005F3414" w:rsidRPr="006109C2" w:rsidRDefault="000052C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5F3414" w:rsidRPr="006109C2">
              <w:rPr>
                <w:sz w:val="20"/>
                <w:szCs w:val="20"/>
              </w:rPr>
              <w:t xml:space="preserve"> </w:t>
            </w:r>
            <w:bookmarkStart w:id="0" w:name="OLE_LINK7"/>
            <w:bookmarkStart w:id="1" w:name="OLE_LINK8"/>
            <w:r w:rsidR="005F3414" w:rsidRPr="006109C2">
              <w:rPr>
                <w:sz w:val="20"/>
                <w:szCs w:val="20"/>
              </w:rPr>
              <w:t>±</w:t>
            </w:r>
            <w:bookmarkEnd w:id="0"/>
            <w:bookmarkEnd w:id="1"/>
            <w:r w:rsidR="005F3414" w:rsidRPr="006109C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7E55699D" w14:textId="77777777" w:rsidR="005F3414" w:rsidRPr="006109C2" w:rsidRDefault="005F341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>ISO 2114</w:t>
            </w:r>
          </w:p>
        </w:tc>
      </w:tr>
      <w:tr w:rsidR="00D947D8" w14:paraId="6EEF703F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77E2C9F5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26AC1FA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64A064F7" w14:textId="77777777" w:rsidR="00D947D8" w:rsidRPr="000052CA" w:rsidRDefault="000052CA" w:rsidP="000052CA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9 </w:t>
            </w:r>
            <w:r w:rsidRPr="006109C2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0"/>
                <w:w w:val="105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784E4D11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D9713D" w14:paraId="778989A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72B21074" w14:textId="77777777" w:rsidR="00D9713D" w:rsidRPr="006109C2" w:rsidRDefault="00D9713D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 w:rsidRPr="006109C2"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Max. exoterm</w:t>
            </w:r>
            <w:r w:rsidRPr="006109C2">
              <w:rPr>
                <w:rFonts w:ascii="Malgun Gothic" w:cs="Calibri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342E1DD0" w14:textId="77777777" w:rsidR="00D9713D" w:rsidRPr="006109C2" w:rsidRDefault="00D9713D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° C</w:t>
            </w:r>
          </w:p>
        </w:tc>
        <w:tc>
          <w:tcPr>
            <w:tcW w:w="2263" w:type="dxa"/>
            <w:vAlign w:val="center"/>
          </w:tcPr>
          <w:p w14:paraId="683A8F26" w14:textId="77777777" w:rsidR="00D9713D" w:rsidRPr="006109C2" w:rsidRDefault="000052CA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210 </w:t>
            </w:r>
            <w:r w:rsidRPr="006109C2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10</w:t>
            </w:r>
          </w:p>
        </w:tc>
        <w:tc>
          <w:tcPr>
            <w:tcW w:w="2339" w:type="dxa"/>
            <w:vAlign w:val="center"/>
          </w:tcPr>
          <w:p w14:paraId="299295CC" w14:textId="77777777" w:rsidR="00D9713D" w:rsidRPr="006109C2" w:rsidRDefault="00D9713D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0812CFFB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72729DA3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</w:p>
        </w:tc>
        <w:tc>
          <w:tcPr>
            <w:tcW w:w="2263" w:type="dxa"/>
            <w:vAlign w:val="center"/>
          </w:tcPr>
          <w:p w14:paraId="32166B7B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</w:p>
        </w:tc>
        <w:tc>
          <w:tcPr>
            <w:tcW w:w="2263" w:type="dxa"/>
            <w:vAlign w:val="center"/>
          </w:tcPr>
          <w:p w14:paraId="21260B80" w14:textId="77777777" w:rsidR="00D947D8" w:rsidRPr="006109C2" w:rsidRDefault="001B629B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339" w:type="dxa"/>
            <w:vAlign w:val="center"/>
          </w:tcPr>
          <w:p w14:paraId="4B9401B8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063350D" w14:textId="77777777" w:rsidTr="000052CA">
        <w:trPr>
          <w:trHeight w:val="2872"/>
        </w:trPr>
        <w:tc>
          <w:tcPr>
            <w:tcW w:w="9020" w:type="dxa"/>
            <w:gridSpan w:val="4"/>
            <w:vAlign w:val="center"/>
          </w:tcPr>
          <w:p w14:paraId="54C18562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0052CA">
              <w:rPr>
                <w:spacing w:val="-2"/>
              </w:rPr>
              <w:t>3</w:t>
            </w:r>
            <w:r w:rsidR="00752F0C">
              <w:rPr>
                <w:spacing w:val="-2"/>
              </w:rPr>
              <w:t xml:space="preserve"> otáčky </w:t>
            </w:r>
            <w:r w:rsidR="000052CA">
              <w:rPr>
                <w:spacing w:val="-2"/>
              </w:rPr>
              <w:t>10</w:t>
            </w:r>
            <w:r w:rsidR="00752F0C">
              <w:rPr>
                <w:spacing w:val="-2"/>
              </w:rPr>
              <w:t xml:space="preserve"> otáček za minutu</w:t>
            </w:r>
          </w:p>
          <w:p w14:paraId="1F26D918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</w:t>
            </w:r>
            <w:r w:rsidR="000052CA" w:rsidRPr="000052CA">
              <w:t>5 °C, 0,1 ml oktoátu kobaltu (6% kon.) a 1,5 ml MEK-P (Butanox M50) na 100 g vzorku.</w:t>
            </w:r>
          </w:p>
        </w:tc>
      </w:tr>
    </w:tbl>
    <w:p w14:paraId="68F70A90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85D2428" w14:textId="77777777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spacing w:val="-2"/>
          <w:sz w:val="28"/>
          <w:szCs w:val="28"/>
        </w:rPr>
        <w:lastRenderedPageBreak/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vlastnosti 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378A5521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5840F74F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F5C774D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2959AA81" w14:textId="77777777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6FEECF0F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</w:p>
        </w:tc>
      </w:tr>
      <w:tr w:rsidR="00B157BF" w14:paraId="627A9BD7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50F0B55E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3D6AC3F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43EBEADD" w14:textId="77777777" w:rsidR="00B157BF" w:rsidRPr="00781E74" w:rsidRDefault="00B157BF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6</w:t>
            </w:r>
            <w:r w:rsidR="00781E74" w:rsidRPr="00781E74">
              <w:rPr>
                <w:sz w:val="20"/>
                <w:szCs w:val="20"/>
              </w:rPr>
              <w:t>5</w:t>
            </w:r>
            <w:r w:rsidRPr="00781E74">
              <w:rPr>
                <w:rFonts w:hint="cs"/>
                <w:sz w:val="20"/>
                <w:szCs w:val="20"/>
              </w:rPr>
              <w:t xml:space="preserve"> </w:t>
            </w:r>
            <w:r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781E74" w:rsidRPr="00781E74">
              <w:rPr>
                <w:w w:val="105"/>
                <w:sz w:val="20"/>
                <w:szCs w:val="20"/>
              </w:rPr>
              <w:t>6</w:t>
            </w:r>
          </w:p>
        </w:tc>
        <w:tc>
          <w:tcPr>
            <w:tcW w:w="2466" w:type="dxa"/>
            <w:vAlign w:val="center"/>
          </w:tcPr>
          <w:p w14:paraId="4C9DF2DB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523DA663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14B9709C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2921BA8F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5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0DFEC809" w14:textId="77777777" w:rsidR="00B157BF" w:rsidRPr="00781E74" w:rsidRDefault="00781E74" w:rsidP="00B157BF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 w:rsidRPr="00781E74">
              <w:rPr>
                <w:w w:val="105"/>
                <w:sz w:val="20"/>
                <w:szCs w:val="20"/>
              </w:rPr>
              <w:t>3</w:t>
            </w:r>
            <w:r w:rsidR="00B157BF" w:rsidRPr="00781E74">
              <w:rPr>
                <w:w w:val="105"/>
                <w:sz w:val="20"/>
                <w:szCs w:val="20"/>
              </w:rPr>
              <w:t>,</w:t>
            </w:r>
            <w:r w:rsidR="000052CA">
              <w:rPr>
                <w:w w:val="105"/>
                <w:sz w:val="20"/>
                <w:szCs w:val="20"/>
              </w:rPr>
              <w:t>8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 w:rsidR="000052CA">
              <w:rPr>
                <w:spacing w:val="-5"/>
                <w:w w:val="105"/>
                <w:sz w:val="20"/>
                <w:szCs w:val="20"/>
              </w:rPr>
              <w:t>1</w:t>
            </w:r>
          </w:p>
        </w:tc>
        <w:tc>
          <w:tcPr>
            <w:tcW w:w="2466" w:type="dxa"/>
            <w:vAlign w:val="center"/>
          </w:tcPr>
          <w:p w14:paraId="024CAAB5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5B0E8F74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22250C7F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 w:cs="Calibri"/>
                <w:b/>
                <w:sz w:val="20"/>
                <w:szCs w:val="20"/>
                <w:lang w:val="cs-CZ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Prodlou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en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p</w:t>
            </w:r>
            <w:r w:rsidRPr="00781E74">
              <w:rPr>
                <w:rFonts w:ascii="Malgun Gothic" w:cs="Calibri"/>
                <w:b/>
                <w:spacing w:val="-2"/>
                <w:sz w:val="20"/>
                <w:szCs w:val="20"/>
              </w:rPr>
              <w:t>ř</w:t>
            </w:r>
            <w:r w:rsidRPr="00781E74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i zlomen</w:t>
            </w:r>
            <w:r w:rsidRPr="00781E74">
              <w:rPr>
                <w:rFonts w:ascii="Malgun Gothic" w:cs="Calibri"/>
                <w:b/>
                <w:spacing w:val="-2"/>
                <w:sz w:val="20"/>
                <w:szCs w:val="20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025D172B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484E747C" w14:textId="77777777" w:rsidR="00B157BF" w:rsidRPr="00781E74" w:rsidRDefault="000052CA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  <w:r w:rsidR="00B157BF" w:rsidRPr="00781E74">
              <w:rPr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4"/>
                <w:sz w:val="20"/>
                <w:szCs w:val="20"/>
              </w:rPr>
              <w:t>0,</w:t>
            </w:r>
            <w:r>
              <w:rPr>
                <w:spacing w:val="-4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04D784CE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6F8CEFBA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58A22CF5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60A38858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7CB293E6" w14:textId="77777777" w:rsidR="00B157BF" w:rsidRPr="00781E74" w:rsidRDefault="00B157BF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1</w:t>
            </w:r>
            <w:r w:rsidR="000052CA">
              <w:rPr>
                <w:sz w:val="20"/>
                <w:szCs w:val="20"/>
              </w:rPr>
              <w:t>15</w:t>
            </w:r>
            <w:r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69E0C907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574FF61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0CD598C7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Model 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 v ohybu</w:t>
            </w:r>
          </w:p>
        </w:tc>
        <w:tc>
          <w:tcPr>
            <w:tcW w:w="2263" w:type="dxa"/>
            <w:vAlign w:val="center"/>
          </w:tcPr>
          <w:p w14:paraId="7952B47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74E29046" w14:textId="77777777" w:rsidR="00B157BF" w:rsidRPr="00781E74" w:rsidRDefault="00241E1E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0052CA">
              <w:rPr>
                <w:sz w:val="20"/>
                <w:szCs w:val="20"/>
              </w:rPr>
              <w:t>7</w:t>
            </w:r>
            <w:r w:rsidR="00B157BF" w:rsidRPr="00781E74">
              <w:rPr>
                <w:sz w:val="20"/>
                <w:szCs w:val="20"/>
              </w:rPr>
              <w:t xml:space="preserve"> ± 0,</w:t>
            </w:r>
            <w:r w:rsidR="000052CA">
              <w:rPr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32C5B31C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5B16494B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54760DA5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 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4FF651E0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37AFDD89" w14:textId="77777777" w:rsidR="00B157BF" w:rsidRPr="00781E74" w:rsidRDefault="000052CA" w:rsidP="000052CA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115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2" w:name="OLE_LINK1"/>
            <w:bookmarkStart w:id="3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2"/>
            <w:bookmarkEnd w:id="3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70D29E78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B157BF" w14:paraId="6CA6A4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0106AB13" w14:textId="7435B794" w:rsidR="00B157BF" w:rsidRPr="00781E74" w:rsidRDefault="00F74432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0"/>
                <w:szCs w:val="20"/>
              </w:rPr>
            </w:pPr>
            <w:r>
              <w:rPr>
                <w:rFonts w:ascii="Malgun Gothic"/>
                <w:b/>
                <w:spacing w:val="-4"/>
                <w:sz w:val="20"/>
                <w:szCs w:val="20"/>
              </w:rPr>
              <w:t>Hou</w:t>
            </w:r>
            <w:r>
              <w:rPr>
                <w:rFonts w:ascii="Malgun Gothic"/>
                <w:b/>
                <w:spacing w:val="-4"/>
                <w:sz w:val="20"/>
                <w:szCs w:val="20"/>
              </w:rPr>
              <w:t>ž</w:t>
            </w:r>
            <w:r>
              <w:rPr>
                <w:rFonts w:ascii="Malgun Gothic"/>
                <w:b/>
                <w:spacing w:val="-4"/>
                <w:sz w:val="20"/>
                <w:szCs w:val="20"/>
              </w:rPr>
              <w:t>evnatost p</w:t>
            </w:r>
            <w:r>
              <w:rPr>
                <w:rFonts w:ascii="Malgun Gothic" w:cs="Calibri"/>
                <w:b/>
                <w:spacing w:val="-4"/>
                <w:sz w:val="20"/>
                <w:szCs w:val="20"/>
              </w:rPr>
              <w:t>ř</w:t>
            </w:r>
            <w:r>
              <w:rPr>
                <w:rFonts w:ascii="Malgun Gothic" w:cs="Calibri"/>
                <w:b/>
                <w:spacing w:val="-4"/>
                <w:sz w:val="20"/>
                <w:szCs w:val="20"/>
                <w:lang w:val="cs-CZ"/>
              </w:rPr>
              <w:t>i</w:t>
            </w:r>
            <w:r w:rsidR="000052CA">
              <w:rPr>
                <w:rFonts w:ascii="Malgun Gothic"/>
                <w:b/>
                <w:spacing w:val="-4"/>
                <w:sz w:val="20"/>
                <w:szCs w:val="20"/>
              </w:rPr>
              <w:t xml:space="preserve"> n</w:t>
            </w:r>
            <w:r w:rsidR="000052CA">
              <w:rPr>
                <w:rFonts w:ascii="Malgun Gothic"/>
                <w:b/>
                <w:spacing w:val="-4"/>
                <w:sz w:val="20"/>
                <w:szCs w:val="20"/>
              </w:rPr>
              <w:t>á</w:t>
            </w:r>
            <w:r w:rsidR="000052CA">
              <w:rPr>
                <w:rFonts w:ascii="Malgun Gothic"/>
                <w:b/>
                <w:spacing w:val="-4"/>
                <w:sz w:val="20"/>
                <w:szCs w:val="20"/>
              </w:rPr>
              <w:t>razu</w:t>
            </w:r>
          </w:p>
        </w:tc>
        <w:tc>
          <w:tcPr>
            <w:tcW w:w="2263" w:type="dxa"/>
            <w:vAlign w:val="center"/>
          </w:tcPr>
          <w:p w14:paraId="77DDAFCC" w14:textId="77777777" w:rsidR="00B157BF" w:rsidRPr="000052CA" w:rsidRDefault="000052CA" w:rsidP="00B157BF">
            <w:pPr>
              <w:pStyle w:val="TableParagraph"/>
              <w:spacing w:before="34"/>
              <w:ind w:left="12"/>
              <w:rPr>
                <w:sz w:val="20"/>
                <w:szCs w:val="20"/>
                <w:vertAlign w:val="superscript"/>
              </w:rPr>
            </w:pPr>
            <w:r>
              <w:rPr>
                <w:spacing w:val="-2"/>
                <w:w w:val="105"/>
                <w:sz w:val="20"/>
                <w:szCs w:val="20"/>
              </w:rPr>
              <w:t>Kj/m</w:t>
            </w:r>
            <w:r>
              <w:rPr>
                <w:spacing w:val="-2"/>
                <w:w w:val="105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EAE1249" w14:textId="77777777" w:rsidR="00B157BF" w:rsidRPr="00781E74" w:rsidRDefault="000052CA" w:rsidP="00B157BF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11</w:t>
            </w:r>
            <w:r w:rsidR="00B157BF" w:rsidRPr="00781E74">
              <w:rPr>
                <w:spacing w:val="-10"/>
                <w:sz w:val="20"/>
                <w:szCs w:val="20"/>
              </w:rPr>
              <w:t xml:space="preserve"> </w:t>
            </w:r>
            <w:r w:rsidR="00B157BF" w:rsidRPr="00781E74">
              <w:rPr>
                <w:w w:val="105"/>
                <w:sz w:val="20"/>
                <w:szCs w:val="20"/>
              </w:rPr>
              <w:t xml:space="preserve">± </w:t>
            </w:r>
            <w:r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47002C0C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w w:val="120"/>
                <w:sz w:val="20"/>
                <w:szCs w:val="20"/>
              </w:rPr>
              <w:t xml:space="preserve"> </w:t>
            </w:r>
            <w:r w:rsidR="000052CA">
              <w:rPr>
                <w:spacing w:val="-10"/>
                <w:sz w:val="20"/>
                <w:szCs w:val="20"/>
              </w:rPr>
              <w:t>ISO 180</w:t>
            </w:r>
          </w:p>
        </w:tc>
      </w:tr>
      <w:tr w:rsidR="00B157BF" w14:paraId="25087529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50082BEE" w14:textId="77777777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>U plně vytvrzených pryskyřic, rozvrh tvrzení-24 hodin při 20°C, 4 hodiny při 90°C</w:t>
            </w:r>
          </w:p>
          <w:p w14:paraId="648A3462" w14:textId="77777777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Rozvrh tvrzení – 24 hodin při 20°C, 4 hodiny při 90°C, 3 hodiny při 120°C</w:t>
            </w:r>
          </w:p>
        </w:tc>
      </w:tr>
    </w:tbl>
    <w:p w14:paraId="50836C67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5CE28255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78AEEBB0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6994C5F5" w14:textId="77777777" w:rsidR="00B157BF" w:rsidRDefault="00B157BF" w:rsidP="00B157BF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B7B2DFC" w14:textId="77777777" w:rsidR="00B157BF" w:rsidRDefault="00B157BF" w:rsidP="00B157BF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0F9FD831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023599C2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5D5865AA" w14:textId="77777777" w:rsidR="00D947D8" w:rsidRPr="00B157BF" w:rsidRDefault="00B157BF" w:rsidP="00B157BF">
      <w:pPr>
        <w:spacing w:before="36"/>
        <w:ind w:left="116"/>
        <w:rPr>
          <w:sz w:val="20"/>
        </w:rPr>
        <w:sectPr w:rsidR="00D947D8" w:rsidRPr="00B157BF" w:rsidSect="00943F8C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p w14:paraId="234121D3" w14:textId="77777777" w:rsidR="00D947D8" w:rsidRDefault="00D947D8" w:rsidP="00B157BF">
      <w:pPr>
        <w:spacing w:before="36"/>
        <w:rPr>
          <w:sz w:val="20"/>
        </w:rPr>
      </w:pPr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A275C7" w14:textId="77777777" w:rsidR="00943F8C" w:rsidRDefault="00943F8C">
      <w:r>
        <w:separator/>
      </w:r>
    </w:p>
  </w:endnote>
  <w:endnote w:type="continuationSeparator" w:id="0">
    <w:p w14:paraId="68AFA493" w14:textId="77777777" w:rsidR="00943F8C" w:rsidRDefault="00943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0E31C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51F59478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807BA0" w14:textId="77777777" w:rsidR="00943F8C" w:rsidRDefault="00943F8C">
      <w:r>
        <w:separator/>
      </w:r>
    </w:p>
  </w:footnote>
  <w:footnote w:type="continuationSeparator" w:id="0">
    <w:p w14:paraId="228B18C6" w14:textId="77777777" w:rsidR="00943F8C" w:rsidRDefault="00943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AE6E0" w14:textId="76B35382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07757">
      <w:rPr>
        <w:rFonts w:ascii="Aptos" w:eastAsia="Aptos" w:hAnsi="Aptos" w:cs="Aptos"/>
        <w:b/>
        <w:bCs/>
        <w:sz w:val="24"/>
        <w:szCs w:val="24"/>
        <w:lang w:val="cs-CZ"/>
      </w:rPr>
      <w:t>10</w:t>
    </w:r>
    <w:r w:rsidR="002B0B9F">
      <w:rPr>
        <w:rFonts w:ascii="Aptos" w:eastAsia="Aptos" w:hAnsi="Aptos" w:cs="Aptos"/>
        <w:b/>
        <w:bCs/>
        <w:sz w:val="24"/>
        <w:szCs w:val="24"/>
        <w:lang w:val="cs-CZ"/>
      </w:rPr>
      <w:t>80</w:t>
    </w:r>
  </w:p>
  <w:p w14:paraId="37828AF9" w14:textId="398930E0" w:rsidR="00D947D8" w:rsidRDefault="000802B2" w:rsidP="00A96A44">
    <w:pPr>
      <w:spacing w:after="160" w:line="279" w:lineRule="auto"/>
      <w:ind w:left="4320"/>
      <w:jc w:val="right"/>
      <w:rPr>
        <w:sz w:val="20"/>
        <w:szCs w:val="20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CHEMICKY ODOLNÝ LITÝ POLYESTER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E4121E7" wp14:editId="03BE7E21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54891E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3DF957FC" wp14:editId="21B12787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6313B7D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A96A44">
      <w:rPr>
        <w:rFonts w:ascii="Aptos" w:eastAsia="Aptos" w:hAnsi="Aptos" w:cs="Aptos"/>
        <w:sz w:val="20"/>
        <w:szCs w:val="20"/>
        <w:lang w:val="cs-CZ"/>
      </w:rPr>
      <w:t>TECHNICKÝ LIST PRODUKTU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3F8C"/>
    <w:rsid w:val="000052CA"/>
    <w:rsid w:val="00016348"/>
    <w:rsid w:val="000802B2"/>
    <w:rsid w:val="00084B60"/>
    <w:rsid w:val="00085FB0"/>
    <w:rsid w:val="000B21EE"/>
    <w:rsid w:val="00125DED"/>
    <w:rsid w:val="001B629B"/>
    <w:rsid w:val="001E1B2F"/>
    <w:rsid w:val="001F113A"/>
    <w:rsid w:val="00207456"/>
    <w:rsid w:val="002236BB"/>
    <w:rsid w:val="00241E1E"/>
    <w:rsid w:val="002556B3"/>
    <w:rsid w:val="00261A97"/>
    <w:rsid w:val="002B0B9F"/>
    <w:rsid w:val="002F03F9"/>
    <w:rsid w:val="002F4603"/>
    <w:rsid w:val="00311851"/>
    <w:rsid w:val="00315420"/>
    <w:rsid w:val="00316453"/>
    <w:rsid w:val="003743B9"/>
    <w:rsid w:val="0038189C"/>
    <w:rsid w:val="003B3DD3"/>
    <w:rsid w:val="00535373"/>
    <w:rsid w:val="0055748B"/>
    <w:rsid w:val="005923BD"/>
    <w:rsid w:val="005E4AB3"/>
    <w:rsid w:val="005F3414"/>
    <w:rsid w:val="006109C2"/>
    <w:rsid w:val="00634B8D"/>
    <w:rsid w:val="00681804"/>
    <w:rsid w:val="006A235E"/>
    <w:rsid w:val="00752F0C"/>
    <w:rsid w:val="00753949"/>
    <w:rsid w:val="00781E74"/>
    <w:rsid w:val="00943F8C"/>
    <w:rsid w:val="00953ABF"/>
    <w:rsid w:val="009571F8"/>
    <w:rsid w:val="00A045DD"/>
    <w:rsid w:val="00A264C2"/>
    <w:rsid w:val="00A96A44"/>
    <w:rsid w:val="00AF41F1"/>
    <w:rsid w:val="00B07757"/>
    <w:rsid w:val="00B157BF"/>
    <w:rsid w:val="00B24501"/>
    <w:rsid w:val="00B304FA"/>
    <w:rsid w:val="00B71CD9"/>
    <w:rsid w:val="00B8161E"/>
    <w:rsid w:val="00C07C11"/>
    <w:rsid w:val="00C7524A"/>
    <w:rsid w:val="00C90D40"/>
    <w:rsid w:val="00CD56A3"/>
    <w:rsid w:val="00CE4134"/>
    <w:rsid w:val="00D709A3"/>
    <w:rsid w:val="00D87F96"/>
    <w:rsid w:val="00D947D8"/>
    <w:rsid w:val="00D9713D"/>
    <w:rsid w:val="00DB3615"/>
    <w:rsid w:val="00DF4BCE"/>
    <w:rsid w:val="00E00F3C"/>
    <w:rsid w:val="00E44E5E"/>
    <w:rsid w:val="00E4549C"/>
    <w:rsid w:val="00F11445"/>
    <w:rsid w:val="00F27727"/>
    <w:rsid w:val="00F74432"/>
    <w:rsid w:val="00FC206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372FEA"/>
  <w15:docId w15:val="{7052871B-C730-5B4E-A601-669E8B583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6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ES-1066.dotx</Template>
  <TotalTime>22</TotalTime>
  <Pages>3</Pages>
  <Words>309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5</cp:revision>
  <cp:lastPrinted>2024-04-24T10:42:00Z</cp:lastPrinted>
  <dcterms:created xsi:type="dcterms:W3CDTF">2024-05-02T13:32:00Z</dcterms:created>
  <dcterms:modified xsi:type="dcterms:W3CDTF">2024-10-23T08:36:00Z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