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78564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7B52451" w14:textId="77777777" w:rsidR="00D947D8" w:rsidRDefault="00D947D8" w:rsidP="1FB29386">
      <w:pPr>
        <w:pStyle w:val="Zkladntext"/>
        <w:spacing w:before="4"/>
      </w:pPr>
    </w:p>
    <w:p w14:paraId="2B3F3335" w14:textId="77777777" w:rsidR="00F27727" w:rsidRPr="00781067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C37431">
        <w:t>1090 je</w:t>
      </w:r>
      <w:r w:rsidR="003A00F2">
        <w:t xml:space="preserve"> pre-akcelerovaný,</w:t>
      </w:r>
      <w:r w:rsidR="00C37431">
        <w:t xml:space="preserve"> MMAK modifikovaný polyester na bázi ISO/NPG</w:t>
      </w:r>
      <w:r w:rsidR="00781067">
        <w:t>. Má excelentní odolnost v</w:t>
      </w:r>
      <w:r w:rsidR="00781067">
        <w:rPr>
          <w:rFonts w:cs="Calibri"/>
        </w:rPr>
        <w:t>ů</w:t>
      </w:r>
      <w:r w:rsidR="00781067">
        <w:rPr>
          <w:rFonts w:ascii="Calibri" w:hAnsi="Calibri" w:cs="Calibri"/>
        </w:rPr>
        <w:t>či venkovním podmínkám a mírnou re</w:t>
      </w:r>
      <w:r w:rsidR="00854C62">
        <w:rPr>
          <w:rFonts w:ascii="Calibri" w:hAnsi="Calibri" w:cs="Calibri"/>
        </w:rPr>
        <w:t xml:space="preserve">aktivitou. </w:t>
      </w:r>
      <w:r w:rsidR="002D0A65">
        <w:rPr>
          <w:rFonts w:ascii="Calibri" w:hAnsi="Calibri" w:cs="Calibri"/>
        </w:rPr>
        <w:t xml:space="preserve">Po přidání ATH a granulí získáme přirozeně vypadající žulové produkty. Nabízí vysokou jasnost, nízké žloutnuntí. Díky vysokému výkonu mohou být výrobky jako interiérové dekorace, </w:t>
      </w:r>
      <w:r w:rsidR="00CB38E3">
        <w:rPr>
          <w:rFonts w:ascii="Calibri" w:hAnsi="Calibri" w:cs="Calibri"/>
        </w:rPr>
        <w:t>fast-foodové kuchyňské stoly apod. vytvrdnuty bez použití gelcoatu.</w:t>
      </w:r>
    </w:p>
    <w:p w14:paraId="329C54CB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33E0DD5F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326DAFBC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34FB9DC8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6A2642E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4994593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170EFDDC" w14:textId="77777777" w:rsidR="00D947D8" w:rsidRPr="00781E74" w:rsidRDefault="00781E7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Lití</w:t>
            </w:r>
          </w:p>
        </w:tc>
        <w:tc>
          <w:tcPr>
            <w:tcW w:w="4162" w:type="dxa"/>
            <w:vAlign w:val="center"/>
          </w:tcPr>
          <w:p w14:paraId="352D9227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Kyselina : </w:t>
            </w:r>
            <w:r w:rsidR="00854C62">
              <w:rPr>
                <w:sz w:val="20"/>
                <w:szCs w:val="20"/>
              </w:rPr>
              <w:t>ISO/NPG</w:t>
            </w:r>
          </w:p>
          <w:p w14:paraId="304CA29C" w14:textId="77777777" w:rsidR="00D947D8" w:rsidRPr="006109C2" w:rsidRDefault="67EAE652" w:rsidP="0068180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F27727" w:rsidRPr="006109C2">
              <w:rPr>
                <w:sz w:val="20"/>
                <w:szCs w:val="20"/>
              </w:rPr>
              <w:t>Ne</w:t>
            </w:r>
          </w:p>
          <w:p w14:paraId="0706F63E" w14:textId="77777777" w:rsidR="00B24501" w:rsidRDefault="005F3414" w:rsidP="00241E1E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Reaktivita : střední</w:t>
            </w:r>
          </w:p>
          <w:p w14:paraId="31216B83" w14:textId="77777777" w:rsidR="00854C62" w:rsidRPr="00241E1E" w:rsidRDefault="00854C62" w:rsidP="00241E1E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Modifikace: MMAK</w:t>
            </w:r>
          </w:p>
        </w:tc>
      </w:tr>
    </w:tbl>
    <w:p w14:paraId="58E1683D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5EBD8C7D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A68E192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4A29015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B7E3AA3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649C643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16CCF1A2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28C37094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6CC29715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002AFF1D" w14:textId="77777777" w:rsidR="00D947D8" w:rsidRPr="006109C2" w:rsidRDefault="003A00F2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Narůžovělá</w:t>
            </w:r>
          </w:p>
        </w:tc>
        <w:tc>
          <w:tcPr>
            <w:tcW w:w="2339" w:type="dxa"/>
            <w:vAlign w:val="center"/>
          </w:tcPr>
          <w:p w14:paraId="0C89A007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5F3414" w14:paraId="0B2A9B8C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F5E8179" w14:textId="77777777" w:rsidR="005F3414" w:rsidRPr="006109C2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7799E14C" w14:textId="77777777" w:rsidR="005F3414" w:rsidRPr="006109C2" w:rsidRDefault="005F3414" w:rsidP="003A00F2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65651D23" w14:textId="77777777" w:rsidR="005F3414" w:rsidRPr="006109C2" w:rsidRDefault="00781E74" w:rsidP="005F3414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854C62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>50</w:t>
            </w:r>
            <w:r w:rsidR="005F3414" w:rsidRPr="006109C2">
              <w:rPr>
                <w:w w:val="105"/>
                <w:sz w:val="20"/>
                <w:szCs w:val="20"/>
              </w:rPr>
              <w:t xml:space="preserve"> ± </w:t>
            </w:r>
            <w:r w:rsidR="00854C62">
              <w:rPr>
                <w:spacing w:val="-5"/>
                <w:w w:val="105"/>
                <w:sz w:val="20"/>
                <w:szCs w:val="20"/>
              </w:rPr>
              <w:t>1</w:t>
            </w:r>
            <w:r w:rsidR="003A00F2">
              <w:rPr>
                <w:spacing w:val="-5"/>
                <w:w w:val="105"/>
                <w:sz w:val="20"/>
                <w:szCs w:val="20"/>
              </w:rPr>
              <w:t>00</w:t>
            </w:r>
          </w:p>
        </w:tc>
        <w:tc>
          <w:tcPr>
            <w:tcW w:w="2339" w:type="dxa"/>
            <w:vAlign w:val="center"/>
          </w:tcPr>
          <w:p w14:paraId="731BC392" w14:textId="77777777" w:rsidR="005F3414" w:rsidRPr="006109C2" w:rsidRDefault="005F3414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D947D8" w14:paraId="74DBEB37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7C9E05B9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554E8F6E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41E14727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A7374FD" w14:textId="77777777" w:rsidR="00D947D8" w:rsidRPr="006109C2" w:rsidRDefault="00854C62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33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3A5BF53D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4D608B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3DB96D1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0A3590BE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43FE8112" w14:textId="777777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854C62">
              <w:rPr>
                <w:sz w:val="20"/>
                <w:szCs w:val="20"/>
              </w:rPr>
              <w:t>09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15AA644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5F3414" w14:paraId="6F0C3C7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6218C678" w14:textId="77777777" w:rsidR="005F3414" w:rsidRPr="006109C2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6B82C4B4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mg</w:t>
            </w:r>
          </w:p>
          <w:p w14:paraId="12C128CD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KOH/g</w:t>
            </w:r>
          </w:p>
        </w:tc>
        <w:tc>
          <w:tcPr>
            <w:tcW w:w="2263" w:type="dxa"/>
            <w:vAlign w:val="center"/>
          </w:tcPr>
          <w:p w14:paraId="1746FA3F" w14:textId="77777777" w:rsidR="005F3414" w:rsidRPr="006109C2" w:rsidRDefault="00854C62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E74">
              <w:rPr>
                <w:sz w:val="20"/>
                <w:szCs w:val="20"/>
              </w:rPr>
              <w:t>5</w:t>
            </w:r>
            <w:r w:rsidR="005F3414" w:rsidRPr="006109C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18FAF817" w14:textId="77777777" w:rsidR="005F3414" w:rsidRPr="006109C2" w:rsidRDefault="005F341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2114</w:t>
            </w:r>
          </w:p>
        </w:tc>
      </w:tr>
      <w:tr w:rsidR="00D947D8" w14:paraId="2DAEEAE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3792861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A0EE815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48EA351C" w14:textId="77777777" w:rsidR="00D947D8" w:rsidRPr="006109C2" w:rsidRDefault="004D5436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20 </w:t>
            </w:r>
            <w:r w:rsidRPr="006109C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5 </w:t>
            </w:r>
          </w:p>
        </w:tc>
        <w:tc>
          <w:tcPr>
            <w:tcW w:w="2339" w:type="dxa"/>
            <w:vAlign w:val="center"/>
          </w:tcPr>
          <w:p w14:paraId="5C0457F3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47D8" w14:paraId="3F3873F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A759F45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D6BD242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2C6E3706" w14:textId="77777777" w:rsidR="00D947D8" w:rsidRPr="006109C2" w:rsidRDefault="001B629B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1B419D33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604E2BEB" w14:textId="77777777" w:rsidTr="002D0A65">
        <w:trPr>
          <w:trHeight w:val="529"/>
        </w:trPr>
        <w:tc>
          <w:tcPr>
            <w:tcW w:w="9020" w:type="dxa"/>
            <w:gridSpan w:val="4"/>
            <w:vAlign w:val="center"/>
          </w:tcPr>
          <w:p w14:paraId="73C57450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2D0A65">
              <w:rPr>
                <w:spacing w:val="-2"/>
              </w:rPr>
              <w:t>3</w:t>
            </w:r>
            <w:r w:rsidR="00752F0C">
              <w:rPr>
                <w:spacing w:val="-2"/>
              </w:rPr>
              <w:t xml:space="preserve"> otáčky </w:t>
            </w:r>
            <w:r w:rsidR="002D0A65">
              <w:rPr>
                <w:spacing w:val="-2"/>
              </w:rPr>
              <w:t>10</w:t>
            </w:r>
            <w:r w:rsidR="00752F0C">
              <w:rPr>
                <w:spacing w:val="-2"/>
              </w:rPr>
              <w:t xml:space="preserve"> otáček za minutu</w:t>
            </w:r>
          </w:p>
          <w:p w14:paraId="790C19FE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3E467A" w:rsidRPr="003E467A">
              <w:t>25 °C,</w:t>
            </w:r>
            <w:r w:rsidR="004D5436">
              <w:t xml:space="preserve"> </w:t>
            </w:r>
            <w:r w:rsidR="004D5436" w:rsidRPr="004D5436">
              <w:t>1,5 ml MEK-P (Butanox M50) na 100 g vzorku</w:t>
            </w:r>
          </w:p>
        </w:tc>
      </w:tr>
    </w:tbl>
    <w:p w14:paraId="31F7BFF2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088B7E22" w14:textId="77777777" w:rsidR="002D0A65" w:rsidRDefault="002D0A65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A72A24F" w14:textId="77777777" w:rsidR="002D0A65" w:rsidRDefault="002D0A65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AC9A73C" w14:textId="77777777" w:rsidR="002D0A65" w:rsidRDefault="002D0A65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5219046" w14:textId="77777777" w:rsidR="00B157BF" w:rsidRPr="00B157BF" w:rsidRDefault="00B157BF" w:rsidP="00CB38E3">
      <w:pPr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4FCF2AE1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63A8A159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742BDF4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7E25B0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2078A7EE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6AABDFCF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59ACD646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56A521C8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80DD425" w14:textId="77777777" w:rsidR="00B157BF" w:rsidRPr="00781E74" w:rsidRDefault="003E467A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2466" w:type="dxa"/>
            <w:vAlign w:val="center"/>
          </w:tcPr>
          <w:p w14:paraId="659044CA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5A66450E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5EB5EDA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046AF743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169C85C8" w14:textId="77777777" w:rsidR="00B157BF" w:rsidRPr="00781E74" w:rsidRDefault="003E467A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4,4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2D0A65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0DC5053A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2D0A65" w14:paraId="19267140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07412C3" w14:textId="77777777" w:rsidR="002D0A65" w:rsidRPr="002D0A65" w:rsidRDefault="002D0A65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2000932A" w14:textId="77777777" w:rsidR="002D0A65" w:rsidRPr="00781E74" w:rsidRDefault="002D0A65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11A814E" w14:textId="77777777" w:rsidR="002D0A65" w:rsidRDefault="002D0A65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4,0 </w:t>
            </w:r>
            <w:r w:rsidRPr="00781E74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0,4</w:t>
            </w:r>
          </w:p>
        </w:tc>
        <w:tc>
          <w:tcPr>
            <w:tcW w:w="2466" w:type="dxa"/>
            <w:vAlign w:val="center"/>
          </w:tcPr>
          <w:p w14:paraId="00DF7F62" w14:textId="77777777" w:rsidR="002D0A65" w:rsidRPr="00781E74" w:rsidRDefault="002D0A65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0A26FFB6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72D362E3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0"/>
                <w:szCs w:val="20"/>
                <w:lang w:val="cs-CZ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Prodlou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en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p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</w:rPr>
              <w:t>ř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i zlomen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3285A47A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4C039DBB" w14:textId="77777777" w:rsidR="00B157BF" w:rsidRPr="00781E74" w:rsidRDefault="002D0A6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4"/>
                <w:sz w:val="20"/>
                <w:szCs w:val="20"/>
              </w:rPr>
              <w:t>0,</w:t>
            </w:r>
            <w:r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41C6FEBA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4AFE90E9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52CB04D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6E7442E0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7D368175" w14:textId="77777777" w:rsidR="00B157BF" w:rsidRPr="00781E74" w:rsidRDefault="002D0A6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F116FE6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259E5ED6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230A29FD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57F9A59A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1F52E4DB" w14:textId="77777777" w:rsidR="00B157BF" w:rsidRPr="00781E74" w:rsidRDefault="002D0A6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  <w:r w:rsidR="00B157BF" w:rsidRPr="00781E74">
              <w:rPr>
                <w:sz w:val="20"/>
                <w:szCs w:val="20"/>
              </w:rPr>
              <w:t xml:space="preserve"> ± 0,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A226C37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53F231A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7A8FDF3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92334AF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16A8FC83" w14:textId="77777777" w:rsidR="00B157BF" w:rsidRPr="00781E74" w:rsidRDefault="002D0A65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6BEBE66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B157BF" w14:paraId="7FF3D51C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D682E89" w14:textId="36D77D7B" w:rsidR="00B157BF" w:rsidRPr="003B461B" w:rsidRDefault="003B461B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z w:val="20"/>
                <w:szCs w:val="20"/>
                <w:lang w:val="cs-CZ"/>
              </w:rPr>
            </w:pPr>
            <w:r>
              <w:rPr>
                <w:rFonts w:ascii="Malgun Gothic"/>
                <w:b/>
                <w:spacing w:val="-4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i n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á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razu</w:t>
            </w:r>
          </w:p>
        </w:tc>
        <w:tc>
          <w:tcPr>
            <w:tcW w:w="2263" w:type="dxa"/>
            <w:vAlign w:val="center"/>
          </w:tcPr>
          <w:p w14:paraId="70CE0732" w14:textId="77777777" w:rsidR="00B157BF" w:rsidRPr="002D0A65" w:rsidRDefault="002D0A65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pacing w:val="-2"/>
                <w:w w:val="105"/>
                <w:sz w:val="20"/>
                <w:szCs w:val="20"/>
              </w:rPr>
              <w:t>Kj/m</w:t>
            </w:r>
            <w:r>
              <w:rPr>
                <w:spacing w:val="-2"/>
                <w:w w:val="10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AF709AB" w14:textId="77777777" w:rsidR="00B157BF" w:rsidRPr="00781E74" w:rsidRDefault="002D0A65" w:rsidP="00B157BF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  <w:r w:rsidR="00B157BF" w:rsidRPr="00781E74">
              <w:rPr>
                <w:spacing w:val="-10"/>
                <w:sz w:val="20"/>
                <w:szCs w:val="20"/>
              </w:rPr>
              <w:t xml:space="preserve">4 </w:t>
            </w:r>
            <w:r w:rsidR="00B157BF" w:rsidRPr="00781E74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623AAC60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w w:val="120"/>
                <w:sz w:val="20"/>
                <w:szCs w:val="20"/>
              </w:rPr>
              <w:t xml:space="preserve"> </w:t>
            </w:r>
            <w:r w:rsidR="002D0A65"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73116BE4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48438523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61577431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7E64FFD6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03B7B83F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3A23F3F9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10535BF2" w14:textId="77777777" w:rsidR="00B157BF" w:rsidRDefault="00B157BF" w:rsidP="00B157BF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8FB0723" w14:textId="77777777" w:rsidR="00B157BF" w:rsidRDefault="00B157BF" w:rsidP="00B157BF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14DBAB6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1E00884C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5799D96" w14:textId="77777777" w:rsidR="00D947D8" w:rsidRPr="00B157BF" w:rsidRDefault="00B157BF" w:rsidP="00B157BF">
      <w:pPr>
        <w:spacing w:before="36"/>
        <w:ind w:left="116"/>
        <w:rPr>
          <w:sz w:val="20"/>
        </w:rPr>
        <w:sectPr w:rsidR="00D947D8" w:rsidRPr="00B157BF" w:rsidSect="003A00F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hyperlink r:id="rId13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759F3787" w14:textId="77777777" w:rsidR="00D947D8" w:rsidRDefault="00D947D8" w:rsidP="00B157BF">
      <w:pPr>
        <w:spacing w:before="36"/>
        <w:rPr>
          <w:sz w:val="20"/>
        </w:rPr>
      </w:pPr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096AC" w14:textId="77777777" w:rsidR="00E22393" w:rsidRDefault="00E22393">
      <w:r>
        <w:separator/>
      </w:r>
    </w:p>
  </w:endnote>
  <w:endnote w:type="continuationSeparator" w:id="0">
    <w:p w14:paraId="4959C34C" w14:textId="77777777" w:rsidR="00E22393" w:rsidRDefault="00E2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C608B" w14:textId="77777777" w:rsidR="00163DB5" w:rsidRDefault="00163DB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53C8E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5114D6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0DBC2" w14:textId="77777777" w:rsidR="00163DB5" w:rsidRDefault="00163DB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9FC8B" w14:textId="77777777" w:rsidR="00E22393" w:rsidRDefault="00E22393">
      <w:r>
        <w:separator/>
      </w:r>
    </w:p>
  </w:footnote>
  <w:footnote w:type="continuationSeparator" w:id="0">
    <w:p w14:paraId="0A53AF2E" w14:textId="77777777" w:rsidR="00E22393" w:rsidRDefault="00E22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D3CD7" w14:textId="77777777" w:rsidR="00163DB5" w:rsidRDefault="00163DB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8ED2B" w14:textId="77777777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07757">
      <w:rPr>
        <w:rFonts w:ascii="Aptos" w:eastAsia="Aptos" w:hAnsi="Aptos" w:cs="Aptos"/>
        <w:b/>
        <w:bCs/>
        <w:sz w:val="24"/>
        <w:szCs w:val="24"/>
        <w:lang w:val="cs-CZ"/>
      </w:rPr>
      <w:t>10</w:t>
    </w:r>
    <w:r w:rsidR="00C37431">
      <w:rPr>
        <w:rFonts w:ascii="Aptos" w:eastAsia="Aptos" w:hAnsi="Aptos" w:cs="Aptos"/>
        <w:b/>
        <w:bCs/>
        <w:sz w:val="24"/>
        <w:szCs w:val="24"/>
        <w:lang w:val="cs-CZ"/>
      </w:rPr>
      <w:t>90</w:t>
    </w:r>
  </w:p>
  <w:p w14:paraId="392F4AD6" w14:textId="4C246BF7" w:rsidR="00D947D8" w:rsidRDefault="00C37431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ISO/NPG LITÝ POLYESTER NA PEVNÉ POVRCHY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04E2D163" wp14:editId="0C8783C8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D111C9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45D747B4" wp14:editId="6EE69922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B1FCE94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163DB5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6656C0C4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3D9EB" w14:textId="77777777" w:rsidR="00163DB5" w:rsidRDefault="00163D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00F2"/>
    <w:rsid w:val="00016348"/>
    <w:rsid w:val="00084B60"/>
    <w:rsid w:val="00085FB0"/>
    <w:rsid w:val="000B21EE"/>
    <w:rsid w:val="00125DED"/>
    <w:rsid w:val="00163DB5"/>
    <w:rsid w:val="001B629B"/>
    <w:rsid w:val="001E1B2F"/>
    <w:rsid w:val="001F113A"/>
    <w:rsid w:val="00207456"/>
    <w:rsid w:val="002236BB"/>
    <w:rsid w:val="00241E1E"/>
    <w:rsid w:val="002556B3"/>
    <w:rsid w:val="00261A97"/>
    <w:rsid w:val="002D0A65"/>
    <w:rsid w:val="002F03F9"/>
    <w:rsid w:val="002F4603"/>
    <w:rsid w:val="00311851"/>
    <w:rsid w:val="00315420"/>
    <w:rsid w:val="00316453"/>
    <w:rsid w:val="003743B9"/>
    <w:rsid w:val="0038189C"/>
    <w:rsid w:val="003A00F2"/>
    <w:rsid w:val="003A2239"/>
    <w:rsid w:val="003B3DD3"/>
    <w:rsid w:val="003B461B"/>
    <w:rsid w:val="003E467A"/>
    <w:rsid w:val="004D5436"/>
    <w:rsid w:val="00535373"/>
    <w:rsid w:val="0055748B"/>
    <w:rsid w:val="005923BD"/>
    <w:rsid w:val="005E4AB3"/>
    <w:rsid w:val="005F3414"/>
    <w:rsid w:val="006109C2"/>
    <w:rsid w:val="00634B8D"/>
    <w:rsid w:val="00681804"/>
    <w:rsid w:val="006A235E"/>
    <w:rsid w:val="00752F0C"/>
    <w:rsid w:val="00753949"/>
    <w:rsid w:val="00781067"/>
    <w:rsid w:val="00781E74"/>
    <w:rsid w:val="00854C62"/>
    <w:rsid w:val="00953ABF"/>
    <w:rsid w:val="009571F8"/>
    <w:rsid w:val="00A045DD"/>
    <w:rsid w:val="00A264C2"/>
    <w:rsid w:val="00AF41F1"/>
    <w:rsid w:val="00B07757"/>
    <w:rsid w:val="00B157BF"/>
    <w:rsid w:val="00B24501"/>
    <w:rsid w:val="00B304FA"/>
    <w:rsid w:val="00B71CD9"/>
    <w:rsid w:val="00B8161E"/>
    <w:rsid w:val="00C07C11"/>
    <w:rsid w:val="00C37431"/>
    <w:rsid w:val="00C7524A"/>
    <w:rsid w:val="00C90D40"/>
    <w:rsid w:val="00CB38E3"/>
    <w:rsid w:val="00CD56A3"/>
    <w:rsid w:val="00CE4134"/>
    <w:rsid w:val="00D709A3"/>
    <w:rsid w:val="00D87F96"/>
    <w:rsid w:val="00D947D8"/>
    <w:rsid w:val="00D9713D"/>
    <w:rsid w:val="00DB3615"/>
    <w:rsid w:val="00DF4BCE"/>
    <w:rsid w:val="00E00F3C"/>
    <w:rsid w:val="00E22393"/>
    <w:rsid w:val="00E44E5E"/>
    <w:rsid w:val="00E4549C"/>
    <w:rsid w:val="00F11445"/>
    <w:rsid w:val="00F27727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A81CF6"/>
  <w15:docId w15:val="{0DDBF43E-F55E-1141-B6B2-39B53B22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9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ES-1090.dotx</Template>
  <TotalTime>3945</TotalTime>
  <Pages>3</Pages>
  <Words>330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2024-05-03T12:19:00Z</dcterms:created>
  <dcterms:modified xsi:type="dcterms:W3CDTF">2024-10-23T08:38:00Z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