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438F22B0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B5218B">
        <w:t xml:space="preserve">620 je </w:t>
      </w:r>
      <w:proofErr w:type="spellStart"/>
      <w:r w:rsidR="00B5218B">
        <w:t>isoftalická</w:t>
      </w:r>
      <w:proofErr w:type="spellEnd"/>
      <w:r w:rsidR="00B5218B">
        <w:t xml:space="preserve">, </w:t>
      </w:r>
      <w:proofErr w:type="spellStart"/>
      <w:r w:rsidR="00B5218B">
        <w:t>chemicky</w:t>
      </w:r>
      <w:proofErr w:type="spellEnd"/>
      <w:r w:rsidR="00B5218B">
        <w:t xml:space="preserve"> </w:t>
      </w:r>
      <w:proofErr w:type="spellStart"/>
      <w:r w:rsidR="00B5218B">
        <w:t>odolná</w:t>
      </w:r>
      <w:proofErr w:type="spellEnd"/>
      <w:r w:rsidR="00B5218B">
        <w:t xml:space="preserve"> </w:t>
      </w:r>
      <w:proofErr w:type="spellStart"/>
      <w:r w:rsidR="00B5218B">
        <w:t>pryskyřice</w:t>
      </w:r>
      <w:proofErr w:type="spellEnd"/>
      <w:r w:rsidR="00B5218B">
        <w:t xml:space="preserve"> se </w:t>
      </w:r>
      <w:proofErr w:type="spellStart"/>
      <w:r w:rsidR="00B5218B">
        <w:t>střední</w:t>
      </w:r>
      <w:proofErr w:type="spellEnd"/>
      <w:r w:rsidR="00B5218B">
        <w:t xml:space="preserve"> </w:t>
      </w:r>
      <w:proofErr w:type="spellStart"/>
      <w:r w:rsidR="00B5218B">
        <w:t>reaktivitou</w:t>
      </w:r>
      <w:proofErr w:type="spellEnd"/>
      <w:r w:rsidR="00B5218B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370A0CEE" w:rsidR="000F4259" w:rsidRDefault="00523B59" w:rsidP="00B5218B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Ručn</w:t>
            </w:r>
            <w:r w:rsidR="003E1DC8">
              <w:rPr>
                <w:spacing w:val="-5"/>
                <w:sz w:val="24"/>
                <w:szCs w:val="24"/>
              </w:rPr>
              <w:t>í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553B094F" w14:textId="77777777" w:rsidR="00F15E2A" w:rsidRDefault="003E1DC8" w:rsidP="00B5218B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Spray u</w:t>
            </w:r>
            <w:r w:rsidR="00B5218B">
              <w:rPr>
                <w:spacing w:val="-5"/>
                <w:sz w:val="24"/>
                <w:szCs w:val="24"/>
              </w:rPr>
              <w:t>p</w:t>
            </w:r>
          </w:p>
          <w:p w14:paraId="2F6DCD6E" w14:textId="77777777" w:rsidR="00B5218B" w:rsidRDefault="00B5218B" w:rsidP="00B5218B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Vinutí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vlákna</w:t>
            </w:r>
            <w:proofErr w:type="spellEnd"/>
          </w:p>
          <w:p w14:paraId="62C47434" w14:textId="04069EA5" w:rsidR="00B5218B" w:rsidRPr="000F4259" w:rsidRDefault="00B5218B" w:rsidP="00B5218B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Pultruze</w:t>
            </w:r>
            <w:proofErr w:type="spellEnd"/>
          </w:p>
        </w:tc>
        <w:tc>
          <w:tcPr>
            <w:tcW w:w="4162" w:type="dxa"/>
            <w:vAlign w:val="center"/>
          </w:tcPr>
          <w:p w14:paraId="25AAE474" w14:textId="7D4C6EF2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179EAA0A">
              <w:rPr>
                <w:sz w:val="24"/>
                <w:szCs w:val="24"/>
              </w:rPr>
              <w:t>Kyselina</w:t>
            </w:r>
            <w:proofErr w:type="spellEnd"/>
            <w:r w:rsidRPr="179EAA0A">
              <w:rPr>
                <w:sz w:val="24"/>
                <w:szCs w:val="24"/>
              </w:rPr>
              <w:t xml:space="preserve"> :</w:t>
            </w:r>
            <w:proofErr w:type="gramEnd"/>
            <w:r w:rsidRPr="179EAA0A">
              <w:rPr>
                <w:sz w:val="24"/>
                <w:szCs w:val="24"/>
              </w:rPr>
              <w:t xml:space="preserve"> </w:t>
            </w:r>
            <w:proofErr w:type="spellStart"/>
            <w:r w:rsidR="00B5218B">
              <w:rPr>
                <w:sz w:val="24"/>
                <w:szCs w:val="24"/>
              </w:rPr>
              <w:t>Is</w:t>
            </w:r>
            <w:r w:rsidRPr="179EAA0A">
              <w:rPr>
                <w:sz w:val="24"/>
                <w:szCs w:val="24"/>
              </w:rPr>
              <w:t>oftal</w:t>
            </w:r>
            <w:r w:rsidR="005F3414">
              <w:rPr>
                <w:sz w:val="24"/>
                <w:szCs w:val="24"/>
              </w:rPr>
              <w:t>ická</w:t>
            </w:r>
            <w:proofErr w:type="spellEnd"/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2462B343">
              <w:rPr>
                <w:sz w:val="24"/>
                <w:szCs w:val="24"/>
              </w:rPr>
              <w:t>Akcelerace</w:t>
            </w:r>
            <w:proofErr w:type="spellEnd"/>
            <w:r w:rsidRPr="2462B343">
              <w:rPr>
                <w:sz w:val="24"/>
                <w:szCs w:val="24"/>
              </w:rPr>
              <w:t xml:space="preserve"> :</w:t>
            </w:r>
            <w:proofErr w:type="gramEnd"/>
            <w:r w:rsidRPr="2462B343">
              <w:rPr>
                <w:sz w:val="24"/>
                <w:szCs w:val="24"/>
              </w:rPr>
              <w:t xml:space="preserve">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73503874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15E2A"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4834CBF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 w:rsidRPr="005F3414">
              <w:rPr>
                <w:rFonts w:hint="cs"/>
                <w:sz w:val="24"/>
              </w:rPr>
              <w:t>Průhledná</w:t>
            </w:r>
            <w:proofErr w:type="spellEnd"/>
            <w:r w:rsidR="00F15E2A">
              <w:rPr>
                <w:sz w:val="24"/>
              </w:rPr>
              <w:t xml:space="preserve">, </w:t>
            </w:r>
            <w:proofErr w:type="spellStart"/>
            <w:r w:rsidR="00F15E2A">
              <w:rPr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2C921F49" w:rsidR="005F3414" w:rsidRPr="00311851" w:rsidRDefault="00B5218B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F15E2A">
              <w:rPr>
                <w:w w:val="105"/>
                <w:sz w:val="24"/>
              </w:rPr>
              <w:t xml:space="preserve">50 </w:t>
            </w:r>
            <w:r w:rsidR="005F3414">
              <w:rPr>
                <w:w w:val="105"/>
                <w:sz w:val="24"/>
              </w:rPr>
              <w:t xml:space="preserve">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7C63D37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5218B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288BDFF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B5218B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D3CE2" w14:paraId="7700FB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F0F4C1" w14:textId="6EEA84C6" w:rsidR="00DD3CE2" w:rsidRPr="00DD3CE2" w:rsidRDefault="00DD3CE2" w:rsidP="00DD3CE2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17C94F18" w14:textId="72794FB3" w:rsidR="00DD3CE2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5DEA6382" w14:textId="6D156141" w:rsidR="00E33E7D" w:rsidRPr="283B3D6A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03F85270" w14:textId="320CB395" w:rsidR="00DD3CE2" w:rsidRPr="007E4BC0" w:rsidRDefault="00B5218B" w:rsidP="00311851">
            <w:pPr>
              <w:pStyle w:val="TableParagraph"/>
              <w:spacing w:before="34"/>
            </w:pPr>
            <w:r>
              <w:rPr>
                <w:sz w:val="24"/>
                <w:szCs w:val="24"/>
              </w:rPr>
              <w:t>18</w:t>
            </w:r>
            <w:r w:rsidR="00E33E7D">
              <w:rPr>
                <w:sz w:val="24"/>
                <w:szCs w:val="24"/>
              </w:rPr>
              <w:t xml:space="preserve"> </w:t>
            </w:r>
            <w:r w:rsidR="00E33E7D" w:rsidRPr="283B3D6A">
              <w:rPr>
                <w:sz w:val="24"/>
                <w:szCs w:val="24"/>
              </w:rPr>
              <w:t>±</w:t>
            </w:r>
            <w:r w:rsidR="00E33E7D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687F4EDA" w14:textId="4442E164" w:rsidR="00DD3CE2" w:rsidRDefault="001630E2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63A9FCBF" w:rsidR="00D947D8" w:rsidRDefault="00B5218B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 w:rsidR="003A35A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B5218B" w14:paraId="70EC2584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E9E9DC0" w14:textId="3F21ADC1" w:rsidR="00B5218B" w:rsidRPr="00B5218B" w:rsidRDefault="00B5218B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 w:rsidRPr="00B5218B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616AB24" w14:textId="04211ACF" w:rsidR="00B5218B" w:rsidRDefault="00B5218B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EB03620" w14:textId="740E01FD" w:rsidR="00B5218B" w:rsidRDefault="00B5218B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190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491976B7" w14:textId="5401196C" w:rsidR="00B5218B" w:rsidRDefault="00B5218B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AABBA12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DE3CCB">
              <w:t xml:space="preserve">0,25 ml </w:t>
            </w:r>
            <w:proofErr w:type="spellStart"/>
            <w:r w:rsidR="00DE3CCB">
              <w:t>oktoátu</w:t>
            </w:r>
            <w:proofErr w:type="spellEnd"/>
            <w:r w:rsidR="00DE3CCB">
              <w:t xml:space="preserve"> </w:t>
            </w:r>
            <w:proofErr w:type="spellStart"/>
            <w:r w:rsidR="00DE3CCB">
              <w:t>kobaltu</w:t>
            </w:r>
            <w:proofErr w:type="spellEnd"/>
            <w:r w:rsidR="00DE3CCB">
              <w:t xml:space="preserve"> (6% </w:t>
            </w:r>
            <w:proofErr w:type="spellStart"/>
            <w:r w:rsidR="00DE3CCB">
              <w:t>konc</w:t>
            </w:r>
            <w:proofErr w:type="spellEnd"/>
            <w:r w:rsidR="00DE3CCB">
              <w:t>.)</w:t>
            </w:r>
            <w:r w:rsidR="002548EC">
              <w:t xml:space="preserve"> a 2 ml MEK-P (</w:t>
            </w:r>
            <w:proofErr w:type="spellStart"/>
            <w:r w:rsidR="002548EC">
              <w:t>Butanox</w:t>
            </w:r>
            <w:proofErr w:type="spellEnd"/>
            <w:r w:rsidR="002548EC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5C06AEB" w:rsidR="00F33D12" w:rsidRDefault="00B5218B" w:rsidP="00F33D12">
            <w:pPr>
              <w:pStyle w:val="TableParagraph"/>
              <w:ind w:left="0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Pr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4A72F00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DC0F0F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 xml:space="preserve">Model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pružnosti</w:t>
            </w:r>
            <w:proofErr w:type="spellEnd"/>
            <w:r w:rsidRPr="00315420">
              <w:rPr>
                <w:rFonts w:ascii="Malgun Gothic" w:eastAsia="Malgun Gothic" w:hAnsi="Malgun Gothic"/>
                <w:b/>
                <w:bCs/>
              </w:rPr>
              <w:t xml:space="preserve"> v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2992971" w14:textId="02759DB2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DC0F0F">
              <w:rPr>
                <w:w w:val="105"/>
                <w:sz w:val="24"/>
              </w:rPr>
              <w:t xml:space="preserve">5 </w:t>
            </w:r>
            <w:r>
              <w:rPr>
                <w:w w:val="105"/>
                <w:sz w:val="24"/>
              </w:rPr>
              <w:t xml:space="preserve">± </w:t>
            </w:r>
            <w:r>
              <w:rPr>
                <w:spacing w:val="-5"/>
                <w:w w:val="105"/>
                <w:sz w:val="24"/>
              </w:rPr>
              <w:t>0,</w:t>
            </w:r>
            <w:r w:rsidR="00DC0F0F"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5CD907F" w:rsidR="00F33D12" w:rsidRDefault="00DC0F0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2,</w:t>
            </w:r>
            <w:r w:rsidR="002548EC">
              <w:rPr>
                <w:w w:val="105"/>
                <w:sz w:val="24"/>
              </w:rPr>
              <w:t>5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2548EC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76AF023C" w14:textId="5CDDFAA0" w:rsidR="00F33D12" w:rsidRPr="283B3D6A" w:rsidRDefault="00AE0708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  <w:r w:rsidR="00F33D12">
              <w:rPr>
                <w:sz w:val="24"/>
                <w:szCs w:val="24"/>
              </w:rPr>
              <w:t xml:space="preserve">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0790EBE2" w:rsidR="00F33D12" w:rsidRDefault="009E6EEF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B5218B" w14:paraId="388F5D24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6DBC7625" w14:textId="06FDB2EF" w:rsidR="00B5218B" w:rsidRPr="00B5218B" w:rsidRDefault="00B5218B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720D5DA7" w14:textId="6EF51075" w:rsidR="00B5218B" w:rsidRPr="001E1B2F" w:rsidRDefault="00B5218B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05CEC562" w14:textId="46FC3B29" w:rsidR="00B5218B" w:rsidRDefault="00B5218B" w:rsidP="00F33D12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3,5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687701DD" w14:textId="5EFA2F59" w:rsidR="00B5218B" w:rsidRPr="001E1B2F" w:rsidRDefault="00B5218B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B5218B" w14:paraId="787BEB77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0B121765" w14:textId="10DC0FD8" w:rsidR="00B5218B" w:rsidRDefault="00B5218B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01831EA" w14:textId="246FB2CC" w:rsidR="00B5218B" w:rsidRDefault="00B5218B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proofErr w:type="spellStart"/>
            <w:r>
              <w:rPr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4B3FCF00" w14:textId="310D1184" w:rsidR="00B5218B" w:rsidRDefault="00B5218B" w:rsidP="00F33D12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45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5 </w:t>
            </w:r>
          </w:p>
        </w:tc>
        <w:tc>
          <w:tcPr>
            <w:tcW w:w="2749" w:type="dxa"/>
            <w:vAlign w:val="center"/>
          </w:tcPr>
          <w:p w14:paraId="69F5098A" w14:textId="5226493F" w:rsidR="00B5218B" w:rsidRDefault="00B5218B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</w:t>
            </w:r>
            <w:r w:rsidR="009E6EEF">
              <w:rPr>
                <w:spacing w:val="-10"/>
                <w:sz w:val="24"/>
              </w:rPr>
              <w:t>2583</w:t>
            </w:r>
          </w:p>
        </w:tc>
      </w:tr>
      <w:tr w:rsidR="00117D3E" w14:paraId="64CFA34A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77CF287F" w14:textId="40168079" w:rsidR="00117D3E" w:rsidRPr="00117D3E" w:rsidRDefault="00117D3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em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61519582" w14:textId="053BEC9A" w:rsidR="00117D3E" w:rsidRPr="001E1B2F" w:rsidRDefault="00B21258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11E1825B" w14:textId="64A4F6BF" w:rsidR="00117D3E" w:rsidRDefault="009E6EEF" w:rsidP="00F33D12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105</w:t>
            </w:r>
            <w:r w:rsidR="00B21258">
              <w:rPr>
                <w:w w:val="105"/>
                <w:sz w:val="24"/>
              </w:rPr>
              <w:t xml:space="preserve"> ± 5</w:t>
            </w:r>
          </w:p>
        </w:tc>
        <w:tc>
          <w:tcPr>
            <w:tcW w:w="2749" w:type="dxa"/>
            <w:vAlign w:val="center"/>
          </w:tcPr>
          <w:p w14:paraId="1352A6A4" w14:textId="7F0EF945" w:rsidR="00117D3E" w:rsidRPr="001E1B2F" w:rsidRDefault="00B21258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35811718" w14:textId="3E8A9598" w:rsidR="00CB61C2" w:rsidRPr="00CB61C2" w:rsidRDefault="00CB61C2" w:rsidP="00CB61C2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435B9B0" w14:textId="721BD06B" w:rsidR="00CB61C2" w:rsidRPr="00CB61C2" w:rsidRDefault="00CB61C2" w:rsidP="00CB61C2">
      <w:pPr>
        <w:spacing w:after="160" w:line="279" w:lineRule="auto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0BF0D509" w14:textId="4E977038" w:rsidR="0050327F" w:rsidRDefault="0050327F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24540D6D" w14:textId="33060A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46B088" w14:textId="30179C12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>
        <w:rPr>
          <w:rFonts w:ascii="Malgun Gothic"/>
          <w:b/>
          <w:bCs/>
          <w:noProof/>
          <w:spacing w:val="-2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4BA6CCD" wp14:editId="2C48F8E4">
            <wp:simplePos x="0" y="0"/>
            <wp:positionH relativeFrom="margin">
              <wp:posOffset>1524544</wp:posOffset>
            </wp:positionH>
            <wp:positionV relativeFrom="margin">
              <wp:posOffset>43543</wp:posOffset>
            </wp:positionV>
            <wp:extent cx="2960370" cy="2197100"/>
            <wp:effectExtent l="0" t="0" r="0" b="0"/>
            <wp:wrapSquare wrapText="bothSides"/>
            <wp:docPr id="10" name="Obrázek 10" descr="Obsah obrázku diagram, řada/pruh, text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diagram, řada/pruh, text, Vykreslený graf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3EB38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5E245E0B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C4D33C4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F6CBDDE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481BB0A7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1E474A7" w14:textId="77777777" w:rsidR="00CB61C2" w:rsidRDefault="00CB61C2" w:rsidP="00AA0F5C">
      <w:pPr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B61C2">
        <w:rPr>
          <w:rFonts w:ascii="Malgun Gothic"/>
          <w:spacing w:val="-2"/>
          <w:sz w:val="24"/>
          <w:szCs w:val="24"/>
        </w:rPr>
        <w:t>Diferen</w:t>
      </w:r>
      <w:r w:rsidRPr="00CB61C2">
        <w:rPr>
          <w:rFonts w:ascii="Malgun Gothic" w:cs="Calibri"/>
          <w:spacing w:val="-2"/>
          <w:sz w:val="24"/>
          <w:szCs w:val="24"/>
        </w:rPr>
        <w:t>č</w:t>
      </w:r>
      <w:proofErr w:type="spellEnd"/>
      <w:r w:rsidRPr="00CB61C2">
        <w:rPr>
          <w:rFonts w:ascii="Malgun Gothic" w:cs="Calibri"/>
          <w:spacing w:val="-2"/>
          <w:sz w:val="24"/>
          <w:szCs w:val="24"/>
          <w:lang w:val="cs-CZ"/>
        </w:rPr>
        <w:t>n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>í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 xml:space="preserve"> skenovac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>í</w:t>
      </w:r>
      <w:r w:rsidRPr="00CB61C2">
        <w:rPr>
          <w:rFonts w:ascii="Malgun Gothic" w:cs="Calibri"/>
          <w:spacing w:val="-2"/>
          <w:sz w:val="24"/>
          <w:szCs w:val="24"/>
          <w:lang w:val="cs-CZ"/>
        </w:rPr>
        <w:t xml:space="preserve"> kalorimetrie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(DSC)</w:t>
      </w:r>
    </w:p>
    <w:p w14:paraId="781A4283" w14:textId="79E975F8" w:rsidR="00CB61C2" w:rsidRPr="00AA0F5C" w:rsidRDefault="00AA0F5C" w:rsidP="00AA0F5C">
      <w:pPr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AA0F5C">
        <w:rPr>
          <w:rFonts w:ascii="Malgun Gothic"/>
          <w:spacing w:val="-2"/>
          <w:sz w:val="24"/>
          <w:szCs w:val="24"/>
        </w:rPr>
        <w:t>Teplota</w:t>
      </w:r>
      <w:proofErr w:type="spellEnd"/>
      <w:r w:rsidRPr="00AA0F5C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AA0F5C">
        <w:rPr>
          <w:rFonts w:ascii="Malgun Gothic"/>
          <w:spacing w:val="-2"/>
          <w:sz w:val="24"/>
          <w:szCs w:val="24"/>
        </w:rPr>
        <w:t>p</w:t>
      </w:r>
      <w:r w:rsidRPr="00AA0F5C">
        <w:rPr>
          <w:rFonts w:ascii="Malgun Gothic" w:cs="Calibri"/>
          <w:spacing w:val="-2"/>
          <w:sz w:val="24"/>
          <w:szCs w:val="24"/>
        </w:rPr>
        <w:t>ř</w:t>
      </w:r>
      <w:r w:rsidRPr="00AA0F5C">
        <w:rPr>
          <w:rFonts w:ascii="Malgun Gothic" w:cs="Calibri"/>
          <w:spacing w:val="-2"/>
          <w:sz w:val="24"/>
          <w:szCs w:val="24"/>
          <w:lang w:val="cs-CZ"/>
        </w:rPr>
        <w:t>em</w:t>
      </w:r>
      <w:r w:rsidRPr="00AA0F5C">
        <w:rPr>
          <w:rFonts w:ascii="Malgun Gothic" w:cs="Calibri"/>
          <w:spacing w:val="-2"/>
          <w:sz w:val="24"/>
          <w:szCs w:val="24"/>
          <w:lang w:val="cs-CZ"/>
        </w:rPr>
        <w:t>ě</w:t>
      </w:r>
      <w:r w:rsidRPr="00AA0F5C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Pr="00AA0F5C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903BE22" w14:textId="763BC6F0" w:rsidR="001F113A" w:rsidRPr="009E6EEF" w:rsidRDefault="4BB599BC" w:rsidP="009E6EEF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9E6EEF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87D25" w14:textId="77777777" w:rsidR="0057168B" w:rsidRDefault="0057168B">
      <w:r>
        <w:separator/>
      </w:r>
    </w:p>
  </w:endnote>
  <w:endnote w:type="continuationSeparator" w:id="0">
    <w:p w14:paraId="6839D551" w14:textId="77777777" w:rsidR="0057168B" w:rsidRDefault="0057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4FBE1" w14:textId="77777777" w:rsidR="0057168B" w:rsidRDefault="0057168B">
      <w:r>
        <w:separator/>
      </w:r>
    </w:p>
  </w:footnote>
  <w:footnote w:type="continuationSeparator" w:id="0">
    <w:p w14:paraId="55A4E7BB" w14:textId="77777777" w:rsidR="0057168B" w:rsidRDefault="00571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A94A6D1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B5218B">
      <w:rPr>
        <w:rFonts w:ascii="Aptos" w:eastAsia="Aptos" w:hAnsi="Aptos" w:cs="Aptos"/>
        <w:b/>
        <w:bCs/>
        <w:sz w:val="24"/>
        <w:szCs w:val="24"/>
        <w:lang w:val="cs-CZ"/>
      </w:rPr>
      <w:t>620</w:t>
    </w:r>
  </w:p>
  <w:p w14:paraId="19485602" w14:textId="1AE1E77E" w:rsidR="00BE4482" w:rsidRDefault="00B5218B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CHEMICKY ODOLNÁ PRYSKYŘICE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17D3E"/>
    <w:rsid w:val="00125DED"/>
    <w:rsid w:val="001630E2"/>
    <w:rsid w:val="00173535"/>
    <w:rsid w:val="001937DC"/>
    <w:rsid w:val="001E1B2F"/>
    <w:rsid w:val="001F113A"/>
    <w:rsid w:val="00222B93"/>
    <w:rsid w:val="002475AF"/>
    <w:rsid w:val="002548EC"/>
    <w:rsid w:val="002556B3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76B5"/>
    <w:rsid w:val="005F3414"/>
    <w:rsid w:val="006F20AF"/>
    <w:rsid w:val="0077728C"/>
    <w:rsid w:val="007C2E17"/>
    <w:rsid w:val="007E4BC0"/>
    <w:rsid w:val="00874BD4"/>
    <w:rsid w:val="00886821"/>
    <w:rsid w:val="00924C26"/>
    <w:rsid w:val="00953ABF"/>
    <w:rsid w:val="009571F8"/>
    <w:rsid w:val="009E6EEF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5218B"/>
    <w:rsid w:val="00B71CD9"/>
    <w:rsid w:val="00BD0341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33E7D"/>
    <w:rsid w:val="00ED09A7"/>
    <w:rsid w:val="00EF79CD"/>
    <w:rsid w:val="00F15E2A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3</Pages>
  <Words>309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2024-05-28T13:23:00Z</dcterms:created>
  <dcterms:modified xsi:type="dcterms:W3CDTF">2024-05-28T13:23:00Z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