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3462C8D9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</w:t>
      </w:r>
      <w:r w:rsidR="000F12CD">
        <w:t>7</w:t>
      </w:r>
      <w:r w:rsidR="00C35E94">
        <w:t>9</w:t>
      </w:r>
      <w:r w:rsidR="00DA27E1">
        <w:t>0</w:t>
      </w:r>
      <w:r w:rsidR="00B65E45">
        <w:t xml:space="preserve"> </w:t>
      </w:r>
      <w:r w:rsidR="00C35E94">
        <w:t xml:space="preserve">je </w:t>
      </w:r>
      <w:proofErr w:type="spellStart"/>
      <w:r w:rsidR="005A6191">
        <w:t>nenasycená</w:t>
      </w:r>
      <w:proofErr w:type="spellEnd"/>
      <w:r w:rsidR="005A6191">
        <w:t xml:space="preserve"> </w:t>
      </w:r>
      <w:proofErr w:type="spellStart"/>
      <w:r w:rsidR="005A6191">
        <w:t>polyesterová</w:t>
      </w:r>
      <w:proofErr w:type="spellEnd"/>
      <w:r w:rsidR="005A6191">
        <w:t xml:space="preserve"> </w:t>
      </w:r>
      <w:proofErr w:type="spellStart"/>
      <w:r w:rsidR="005A6191">
        <w:t>pryskyřice</w:t>
      </w:r>
      <w:proofErr w:type="spellEnd"/>
      <w:r w:rsidR="005A6191">
        <w:t xml:space="preserve"> </w:t>
      </w:r>
      <w:proofErr w:type="spellStart"/>
      <w:r w:rsidR="005A6191">
        <w:t>typu</w:t>
      </w:r>
      <w:proofErr w:type="spellEnd"/>
      <w:r w:rsidR="005A6191">
        <w:t xml:space="preserve"> GRP, s </w:t>
      </w:r>
      <w:proofErr w:type="spellStart"/>
      <w:r w:rsidR="005A6191">
        <w:t>nízkou</w:t>
      </w:r>
      <w:proofErr w:type="spellEnd"/>
      <w:r w:rsidR="005A6191">
        <w:t xml:space="preserve"> </w:t>
      </w:r>
      <w:proofErr w:type="spellStart"/>
      <w:r w:rsidR="005A6191">
        <w:t>viskozitou</w:t>
      </w:r>
      <w:proofErr w:type="spellEnd"/>
      <w:r w:rsidR="005A6191">
        <w:t xml:space="preserve">, </w:t>
      </w:r>
      <w:proofErr w:type="spellStart"/>
      <w:r w:rsidR="005A6191">
        <w:t>střední</w:t>
      </w:r>
      <w:proofErr w:type="spellEnd"/>
      <w:r w:rsidR="005A6191">
        <w:t xml:space="preserve"> </w:t>
      </w:r>
      <w:proofErr w:type="spellStart"/>
      <w:r w:rsidR="005A6191">
        <w:t>reaktivitou</w:t>
      </w:r>
      <w:proofErr w:type="spellEnd"/>
      <w:r w:rsidR="005A6191">
        <w:t xml:space="preserve"> </w:t>
      </w:r>
      <w:proofErr w:type="spellStart"/>
      <w:r w:rsidR="005A6191">
        <w:t>na</w:t>
      </w:r>
      <w:proofErr w:type="spellEnd"/>
      <w:r w:rsidR="005A6191">
        <w:t xml:space="preserve"> </w:t>
      </w:r>
      <w:proofErr w:type="spellStart"/>
      <w:r w:rsidR="005A6191">
        <w:t>bázi</w:t>
      </w:r>
      <w:proofErr w:type="spellEnd"/>
      <w:r w:rsidR="005A6191">
        <w:t xml:space="preserve"> DCPD. ES-2790 </w:t>
      </w:r>
      <w:proofErr w:type="spellStart"/>
      <w:r w:rsidR="005A6191">
        <w:t>nabízí</w:t>
      </w:r>
      <w:proofErr w:type="spellEnd"/>
      <w:r w:rsidR="005A6191">
        <w:t xml:space="preserve"> </w:t>
      </w:r>
      <w:proofErr w:type="spellStart"/>
      <w:r w:rsidR="005A6191">
        <w:t>vysokou</w:t>
      </w:r>
      <w:proofErr w:type="spellEnd"/>
      <w:r w:rsidR="005A6191">
        <w:t xml:space="preserve"> </w:t>
      </w:r>
      <w:proofErr w:type="spellStart"/>
      <w:r w:rsidR="005A6191">
        <w:t>flexibilitu</w:t>
      </w:r>
      <w:proofErr w:type="spellEnd"/>
      <w:r w:rsidR="005A6191">
        <w:t xml:space="preserve"> s </w:t>
      </w:r>
      <w:proofErr w:type="spellStart"/>
      <w:r w:rsidR="005A6191">
        <w:t>vysokou</w:t>
      </w:r>
      <w:proofErr w:type="spellEnd"/>
      <w:r w:rsidR="005A6191">
        <w:t xml:space="preserve"> </w:t>
      </w:r>
      <w:proofErr w:type="spellStart"/>
      <w:r w:rsidR="005A6191">
        <w:t>mechanickou</w:t>
      </w:r>
      <w:proofErr w:type="spellEnd"/>
      <w:r w:rsidR="005A6191">
        <w:t xml:space="preserve"> </w:t>
      </w:r>
      <w:proofErr w:type="spellStart"/>
      <w:r w:rsidR="005A6191">
        <w:t>sílou</w:t>
      </w:r>
      <w:proofErr w:type="spellEnd"/>
      <w:r w:rsidR="005A6191">
        <w:t xml:space="preserve">. </w:t>
      </w:r>
      <w:proofErr w:type="spellStart"/>
      <w:r w:rsidR="005A6191">
        <w:t>Nejčastější</w:t>
      </w:r>
      <w:proofErr w:type="spellEnd"/>
      <w:r w:rsidR="005A6191">
        <w:t xml:space="preserve"> 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7C23594B" w14:textId="4246C448" w:rsidR="005A6191" w:rsidRDefault="005A6191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Spray up</w:t>
            </w:r>
          </w:p>
          <w:p w14:paraId="7975C0D9" w14:textId="2BBE8A8B" w:rsidR="005A6191" w:rsidRDefault="005A6191" w:rsidP="005A6191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Molding</w:t>
            </w:r>
          </w:p>
          <w:p w14:paraId="4C133266" w14:textId="505DF4DD" w:rsidR="000F12CD" w:rsidRDefault="000F12CD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 za </w:t>
            </w:r>
            <w:proofErr w:type="spellStart"/>
            <w:r>
              <w:rPr>
                <w:sz w:val="24"/>
                <w:szCs w:val="24"/>
              </w:rPr>
              <w:t>studena</w:t>
            </w:r>
            <w:proofErr w:type="spellEnd"/>
          </w:p>
          <w:p w14:paraId="0A997CB1" w14:textId="0EC02849" w:rsidR="004A4173" w:rsidRDefault="000B7FD3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Pultruze</w:t>
            </w:r>
            <w:proofErr w:type="spellEnd"/>
          </w:p>
        </w:tc>
        <w:tc>
          <w:tcPr>
            <w:tcW w:w="4484" w:type="dxa"/>
            <w:vAlign w:val="center"/>
          </w:tcPr>
          <w:p w14:paraId="7B540E7F" w14:textId="75ED92B3" w:rsidR="004A4173" w:rsidRDefault="004A4173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A6191">
              <w:rPr>
                <w:sz w:val="24"/>
                <w:szCs w:val="24"/>
              </w:rPr>
              <w:t>ne</w:t>
            </w:r>
          </w:p>
          <w:p w14:paraId="4B68423E" w14:textId="7844E559" w:rsidR="004A4173" w:rsidRDefault="004A4173" w:rsidP="000F12C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0B7FD3"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69E38647" w:rsidR="005A6191" w:rsidRDefault="005A6191" w:rsidP="005A6191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N</w:t>
            </w:r>
            <w:r w:rsidR="004A4173">
              <w:rPr>
                <w:w w:val="105"/>
                <w:sz w:val="24"/>
              </w:rPr>
              <w:t>a</w:t>
            </w:r>
            <w:r>
              <w:rPr>
                <w:w w:val="105"/>
                <w:sz w:val="24"/>
              </w:rPr>
              <w:t>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0B7FD3">
        <w:trPr>
          <w:trHeight w:val="624"/>
        </w:trPr>
        <w:tc>
          <w:tcPr>
            <w:tcW w:w="2155" w:type="dxa"/>
            <w:vAlign w:val="center"/>
          </w:tcPr>
          <w:p w14:paraId="445644D6" w14:textId="77777777" w:rsidR="004A4173" w:rsidRDefault="004A4173" w:rsidP="000B7FD3">
            <w:pPr>
              <w:pStyle w:val="TableParagraph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0B7FD3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559B36D2" w:rsidR="004A4173" w:rsidRPr="00311851" w:rsidRDefault="006813CE" w:rsidP="000B7FD3">
            <w:pPr>
              <w:pStyle w:val="TableParagraph"/>
              <w:ind w:right="7"/>
              <w:rPr>
                <w:sz w:val="24"/>
              </w:rPr>
            </w:pPr>
            <w:r>
              <w:rPr>
                <w:sz w:val="24"/>
              </w:rPr>
              <w:t>2</w:t>
            </w:r>
            <w:r w:rsidR="004A4173">
              <w:rPr>
                <w:sz w:val="24"/>
              </w:rPr>
              <w:t xml:space="preserve">50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0B7FD3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6AD699B0" w:rsidR="00D947D8" w:rsidRDefault="005A6191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38</w:t>
            </w:r>
            <w:r w:rsidR="003B3DD3">
              <w:rPr>
                <w:w w:val="105"/>
                <w:sz w:val="24"/>
              </w:rPr>
              <w:t xml:space="preserve"> ± </w:t>
            </w:r>
            <w:r w:rsidR="000B7F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866BF96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0B7FD3">
              <w:rPr>
                <w:sz w:val="24"/>
                <w:szCs w:val="24"/>
              </w:rPr>
              <w:t>1</w:t>
            </w:r>
            <w:r w:rsidR="005A6191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3ED08051" w:rsidR="009761E8" w:rsidRPr="283B3D6A" w:rsidRDefault="000B7FD3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619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 w:rsidR="000F12CD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7C0DF2B5" w:rsidR="009761E8" w:rsidRPr="009761E8" w:rsidRDefault="005A6191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5D3BB2DF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0F12CD">
              <w:rPr>
                <w:spacing w:val="-4"/>
                <w:sz w:val="24"/>
              </w:rPr>
              <w:t>2353</w:t>
            </w:r>
          </w:p>
        </w:tc>
      </w:tr>
      <w:tr w:rsidR="005A6191" w14:paraId="31D0E0B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DEF08FC" w14:textId="7AFB23E3" w:rsidR="005A6191" w:rsidRPr="283B3D6A" w:rsidRDefault="005A6191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Max.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exoterm</w:t>
            </w:r>
            <w:proofErr w:type="spellEnd"/>
          </w:p>
        </w:tc>
        <w:tc>
          <w:tcPr>
            <w:tcW w:w="2263" w:type="dxa"/>
            <w:vAlign w:val="center"/>
          </w:tcPr>
          <w:p w14:paraId="6638804A" w14:textId="7A4430FA" w:rsidR="005A6191" w:rsidRDefault="005A619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209E816F" w14:textId="5D316062" w:rsidR="005A6191" w:rsidRDefault="005A6191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200 ± 10</w:t>
            </w:r>
          </w:p>
        </w:tc>
        <w:tc>
          <w:tcPr>
            <w:tcW w:w="2339" w:type="dxa"/>
            <w:vAlign w:val="center"/>
          </w:tcPr>
          <w:p w14:paraId="7BD83E09" w14:textId="20AD1539" w:rsidR="005A6191" w:rsidRDefault="005A619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4DD2A0E" w:rsidR="000F12CD" w:rsidRPr="000F12CD" w:rsidRDefault="003B3DD3" w:rsidP="000B7FD3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5A6191">
              <w:t>0,</w:t>
            </w:r>
            <w:r w:rsidR="000B7FD3">
              <w:t>2</w:t>
            </w:r>
            <w:r w:rsidR="005A6191">
              <w:t xml:space="preserve">5 </w:t>
            </w:r>
            <w:proofErr w:type="spellStart"/>
            <w:r w:rsidR="005A6191">
              <w:t>oktoát</w:t>
            </w:r>
            <w:proofErr w:type="spellEnd"/>
            <w:r w:rsidR="005A6191">
              <w:t xml:space="preserve"> </w:t>
            </w:r>
            <w:proofErr w:type="spellStart"/>
            <w:r w:rsidR="005A6191">
              <w:t>kobaltu</w:t>
            </w:r>
            <w:proofErr w:type="spellEnd"/>
            <w:r w:rsidR="000B7FD3">
              <w:t xml:space="preserve"> </w:t>
            </w:r>
            <w:r w:rsidR="00467970">
              <w:t xml:space="preserve">(6%) </w:t>
            </w:r>
            <w:r w:rsidR="005A6191">
              <w:t xml:space="preserve">a 2 ml MEK-P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951"/>
        <w:gridCol w:w="2109"/>
        <w:gridCol w:w="2263"/>
        <w:gridCol w:w="2749"/>
      </w:tblGrid>
      <w:tr w:rsidR="00F33D12" w14:paraId="3415A9A1" w14:textId="77777777" w:rsidTr="005062C8">
        <w:trPr>
          <w:trHeight w:val="532"/>
        </w:trPr>
        <w:tc>
          <w:tcPr>
            <w:tcW w:w="1951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09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5062C8">
        <w:trPr>
          <w:trHeight w:val="505"/>
        </w:trPr>
        <w:tc>
          <w:tcPr>
            <w:tcW w:w="1951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109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CECB8AB" w:rsidR="00F33D12" w:rsidRPr="005F3414" w:rsidRDefault="00467970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0B7FD3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0F12CD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5062C8">
        <w:trPr>
          <w:trHeight w:val="505"/>
        </w:trPr>
        <w:tc>
          <w:tcPr>
            <w:tcW w:w="1951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109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55522F5E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5A6191"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0,3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5062C8">
        <w:trPr>
          <w:trHeight w:val="678"/>
        </w:trPr>
        <w:tc>
          <w:tcPr>
            <w:tcW w:w="1951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109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2E47FA3D" w:rsidR="00F33D12" w:rsidRPr="002804EE" w:rsidRDefault="005A6191" w:rsidP="002804E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2804EE">
              <w:rPr>
                <w:w w:val="105"/>
                <w:sz w:val="24"/>
              </w:rPr>
              <w:t>,</w:t>
            </w:r>
            <w:r w:rsidR="000B7FD3">
              <w:rPr>
                <w:w w:val="105"/>
                <w:sz w:val="24"/>
              </w:rPr>
              <w:t>3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 w:rsidR="00321759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5062C8">
        <w:trPr>
          <w:trHeight w:val="678"/>
        </w:trPr>
        <w:tc>
          <w:tcPr>
            <w:tcW w:w="1951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109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FD82E01" w:rsidR="00195849" w:rsidRDefault="005A619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4,0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5062C8">
        <w:trPr>
          <w:trHeight w:val="678"/>
        </w:trPr>
        <w:tc>
          <w:tcPr>
            <w:tcW w:w="1951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109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812AAFC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proofErr w:type="gramStart"/>
            <w:r>
              <w:rPr>
                <w:w w:val="105"/>
                <w:sz w:val="24"/>
              </w:rPr>
              <w:t>1</w:t>
            </w:r>
            <w:r w:rsidR="000B7FD3">
              <w:rPr>
                <w:w w:val="105"/>
                <w:sz w:val="24"/>
              </w:rPr>
              <w:t>20</w:t>
            </w:r>
            <w:r w:rsidR="00321759">
              <w:rPr>
                <w:w w:val="105"/>
                <w:sz w:val="24"/>
              </w:rPr>
              <w:t xml:space="preserve"> </w:t>
            </w:r>
            <w:r w:rsidR="00AE0708">
              <w:rPr>
                <w:w w:val="105"/>
                <w:sz w:val="24"/>
              </w:rPr>
              <w:t xml:space="preserve"> ±</w:t>
            </w:r>
            <w:proofErr w:type="gramEnd"/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5062C8">
        <w:trPr>
          <w:trHeight w:val="678"/>
        </w:trPr>
        <w:tc>
          <w:tcPr>
            <w:tcW w:w="1951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109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4212424F" w:rsidR="002804EE" w:rsidRDefault="005A619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2804EE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0F12CD" w14:paraId="6DB22E49" w14:textId="77777777" w:rsidTr="005062C8">
        <w:trPr>
          <w:trHeight w:val="678"/>
        </w:trPr>
        <w:tc>
          <w:tcPr>
            <w:tcW w:w="1951" w:type="dxa"/>
            <w:vAlign w:val="center"/>
          </w:tcPr>
          <w:p w14:paraId="67DC667C" w14:textId="4788EC19" w:rsidR="005062C8" w:rsidRPr="005062C8" w:rsidRDefault="005062C8" w:rsidP="005062C8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Hou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evnatost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dopadu</w:t>
            </w:r>
          </w:p>
        </w:tc>
        <w:tc>
          <w:tcPr>
            <w:tcW w:w="2109" w:type="dxa"/>
            <w:vAlign w:val="center"/>
          </w:tcPr>
          <w:p w14:paraId="0D54A427" w14:textId="27BBFFEE" w:rsidR="000F12CD" w:rsidRPr="000F12CD" w:rsidRDefault="000F12CD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  <w:vertAlign w:val="superscript"/>
              </w:rPr>
            </w:pPr>
            <w:proofErr w:type="spellStart"/>
            <w:r>
              <w:rPr>
                <w:spacing w:val="-10"/>
                <w:sz w:val="24"/>
              </w:rPr>
              <w:t>Kj</w:t>
            </w:r>
            <w:proofErr w:type="spellEnd"/>
            <w:r>
              <w:rPr>
                <w:spacing w:val="-10"/>
                <w:sz w:val="24"/>
              </w:rPr>
              <w:t>/m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32A1E60" w14:textId="19FA11C2" w:rsidR="000F12CD" w:rsidRDefault="005A619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0F12CD">
              <w:rPr>
                <w:w w:val="105"/>
                <w:sz w:val="24"/>
              </w:rPr>
              <w:t xml:space="preserve"> ± 1</w:t>
            </w:r>
          </w:p>
        </w:tc>
        <w:tc>
          <w:tcPr>
            <w:tcW w:w="2749" w:type="dxa"/>
            <w:vAlign w:val="center"/>
          </w:tcPr>
          <w:p w14:paraId="01DBF0D1" w14:textId="276FFF5F" w:rsidR="000F12CD" w:rsidRDefault="000F12CD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795C2CFC" w14:textId="77777777" w:rsidTr="005062C8">
        <w:trPr>
          <w:trHeight w:val="614"/>
        </w:trPr>
        <w:tc>
          <w:tcPr>
            <w:tcW w:w="1951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09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F217094" w:rsidR="00F33D12" w:rsidRDefault="000B7FD3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5A6191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5062C8">
        <w:trPr>
          <w:trHeight w:val="611"/>
        </w:trPr>
        <w:tc>
          <w:tcPr>
            <w:tcW w:w="1951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109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58FEEBE6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0F12CD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B56F4" w14:paraId="47213E0A" w14:textId="77777777" w:rsidTr="005062C8">
        <w:trPr>
          <w:trHeight w:val="611"/>
        </w:trPr>
        <w:tc>
          <w:tcPr>
            <w:tcW w:w="1951" w:type="dxa"/>
            <w:vAlign w:val="center"/>
          </w:tcPr>
          <w:p w14:paraId="656DD41F" w14:textId="656265C2" w:rsidR="00EB56F4" w:rsidRPr="00930ACE" w:rsidRDefault="00930AC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109" w:type="dxa"/>
            <w:vAlign w:val="center"/>
          </w:tcPr>
          <w:p w14:paraId="416FA1BF" w14:textId="6332D094" w:rsidR="00EB56F4" w:rsidRDefault="00930ACE" w:rsidP="00930AC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729CF938" w14:textId="674C70FB" w:rsidR="00EB56F4" w:rsidRDefault="005A6191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95</w:t>
            </w:r>
            <w:r w:rsidR="00930ACE">
              <w:rPr>
                <w:spacing w:val="-10"/>
                <w:sz w:val="24"/>
              </w:rPr>
              <w:t xml:space="preserve"> </w:t>
            </w:r>
            <w:r w:rsidR="00930AC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0B11DB93" w14:textId="5109A9B8" w:rsidR="00EB56F4" w:rsidRDefault="00930AC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37B86846" w:rsidR="001700D9" w:rsidRDefault="005A6191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lastRenderedPageBreak/>
        <w:drawing>
          <wp:inline distT="0" distB="0" distL="0" distR="0" wp14:anchorId="3885221E" wp14:editId="7067A7A6">
            <wp:extent cx="3937000" cy="2959100"/>
            <wp:effectExtent l="0" t="0" r="0" b="0"/>
            <wp:docPr id="242360278" name="Obrázek 5" descr="Obsah obrázku text, diagram, řada/pruh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60278" name="Obrázek 5" descr="Obsah obrázku text, diagram, řada/pruh, Vykreslený graf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FA012D2" w:rsidR="001700D9" w:rsidRPr="00CE3D6A" w:rsidRDefault="000420DE" w:rsidP="00CE3D6A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Pr="00CE3D6A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10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34FB1" w14:textId="77777777" w:rsidR="000D4DBD" w:rsidRDefault="000D4DBD">
      <w:r>
        <w:separator/>
      </w:r>
    </w:p>
  </w:endnote>
  <w:endnote w:type="continuationSeparator" w:id="0">
    <w:p w14:paraId="6F9FDF67" w14:textId="77777777" w:rsidR="000D4DBD" w:rsidRDefault="000D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BCA54" w14:textId="77777777" w:rsidR="000D4DBD" w:rsidRDefault="000D4DBD">
      <w:r>
        <w:separator/>
      </w:r>
    </w:p>
  </w:footnote>
  <w:footnote w:type="continuationSeparator" w:id="0">
    <w:p w14:paraId="0E02118F" w14:textId="77777777" w:rsidR="000D4DBD" w:rsidRDefault="000D4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15943C76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0F12CD">
      <w:rPr>
        <w:rFonts w:ascii="Aptos" w:eastAsia="Aptos" w:hAnsi="Aptos" w:cs="Aptos"/>
        <w:b/>
        <w:bCs/>
        <w:sz w:val="24"/>
        <w:szCs w:val="24"/>
        <w:lang w:val="cs-CZ"/>
      </w:rPr>
      <w:t>7</w:t>
    </w:r>
    <w:r w:rsidR="00C35E94">
      <w:rPr>
        <w:rFonts w:ascii="Aptos" w:eastAsia="Aptos" w:hAnsi="Aptos" w:cs="Aptos"/>
        <w:b/>
        <w:bCs/>
        <w:sz w:val="24"/>
        <w:szCs w:val="24"/>
        <w:lang w:val="cs-CZ"/>
      </w:rPr>
      <w:t>90</w:t>
    </w:r>
  </w:p>
  <w:p w14:paraId="19485602" w14:textId="714ABF92" w:rsidR="00BE4482" w:rsidRDefault="00C35E94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RTM POLYESTER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B7FD3"/>
    <w:rsid w:val="000D4DBD"/>
    <w:rsid w:val="000F12CD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07456"/>
    <w:rsid w:val="00222B93"/>
    <w:rsid w:val="00231254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21759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062C8"/>
    <w:rsid w:val="00516F1A"/>
    <w:rsid w:val="00523B59"/>
    <w:rsid w:val="00526935"/>
    <w:rsid w:val="00535373"/>
    <w:rsid w:val="00567083"/>
    <w:rsid w:val="0057168B"/>
    <w:rsid w:val="005923BD"/>
    <w:rsid w:val="005A6191"/>
    <w:rsid w:val="005D2623"/>
    <w:rsid w:val="005D6F67"/>
    <w:rsid w:val="005D76B5"/>
    <w:rsid w:val="005F3414"/>
    <w:rsid w:val="00666C31"/>
    <w:rsid w:val="006813CE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35E94"/>
    <w:rsid w:val="00C538CA"/>
    <w:rsid w:val="00C66122"/>
    <w:rsid w:val="00C7501C"/>
    <w:rsid w:val="00C7524A"/>
    <w:rsid w:val="00C92489"/>
    <w:rsid w:val="00CB61C2"/>
    <w:rsid w:val="00CE3178"/>
    <w:rsid w:val="00CE3D6A"/>
    <w:rsid w:val="00CE4134"/>
    <w:rsid w:val="00D30A9E"/>
    <w:rsid w:val="00D33159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84350"/>
    <w:rsid w:val="00EB56F4"/>
    <w:rsid w:val="00EC7790"/>
    <w:rsid w:val="00ED09A7"/>
    <w:rsid w:val="00EE0BCC"/>
    <w:rsid w:val="00EF79CD"/>
    <w:rsid w:val="00F15E2A"/>
    <w:rsid w:val="00F17815"/>
    <w:rsid w:val="00F33D12"/>
    <w:rsid w:val="00F3606B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3</Pages>
  <Words>326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2024-06-18T09:18:00Z</dcterms:created>
  <dcterms:modified xsi:type="dcterms:W3CDTF">2024-10-23T10:50:00Z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