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5FFF46B6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>30</w:t>
      </w:r>
      <w:r w:rsidR="00166CCE">
        <w:t>1</w:t>
      </w:r>
      <w:r w:rsidR="0062424D">
        <w:t>5</w:t>
      </w:r>
      <w:r w:rsidR="00010BB0">
        <w:t xml:space="preserve"> </w:t>
      </w:r>
      <w:r w:rsidR="00DA27E1">
        <w:t xml:space="preserve">je </w:t>
      </w:r>
      <w:proofErr w:type="spellStart"/>
      <w:r w:rsidR="00166CCE">
        <w:t>isoftalick</w:t>
      </w:r>
      <w:r w:rsidR="00DA27E1">
        <w:t>á</w:t>
      </w:r>
      <w:proofErr w:type="spellEnd"/>
      <w:r w:rsidR="00107224">
        <w:t xml:space="preserve"> SMC/BMC </w:t>
      </w:r>
      <w:proofErr w:type="spellStart"/>
      <w:r w:rsidR="00107224">
        <w:t>polyesterová</w:t>
      </w:r>
      <w:proofErr w:type="spellEnd"/>
      <w:r w:rsidR="00107224">
        <w:t xml:space="preserve"> </w:t>
      </w:r>
      <w:proofErr w:type="spellStart"/>
      <w:r w:rsidR="00166CCE">
        <w:t>chemicky</w:t>
      </w:r>
      <w:proofErr w:type="spellEnd"/>
      <w:r w:rsidR="00166CCE">
        <w:t xml:space="preserve"> </w:t>
      </w:r>
      <w:proofErr w:type="spellStart"/>
      <w:r w:rsidR="00166CCE">
        <w:t>odolná</w:t>
      </w:r>
      <w:proofErr w:type="spellEnd"/>
      <w:r w:rsidR="00166CCE">
        <w:t xml:space="preserve"> </w:t>
      </w:r>
      <w:proofErr w:type="spellStart"/>
      <w:r w:rsidR="00166CCE">
        <w:t>vysoce</w:t>
      </w:r>
      <w:proofErr w:type="spellEnd"/>
      <w:r w:rsidR="00166CCE">
        <w:t xml:space="preserve"> </w:t>
      </w:r>
      <w:proofErr w:type="spellStart"/>
      <w:r w:rsidR="0062424D">
        <w:t>lesklá</w:t>
      </w:r>
      <w:proofErr w:type="spellEnd"/>
      <w:r w:rsidR="00166CCE">
        <w:t xml:space="preserve"> </w:t>
      </w:r>
      <w:proofErr w:type="spellStart"/>
      <w:r w:rsidR="00107224">
        <w:t>pryskyřice</w:t>
      </w:r>
      <w:proofErr w:type="spellEnd"/>
      <w:r w:rsidR="00107224">
        <w:t xml:space="preserve"> </w:t>
      </w:r>
      <w:proofErr w:type="spellStart"/>
      <w:r w:rsidR="00107224">
        <w:t>specificky</w:t>
      </w:r>
      <w:proofErr w:type="spellEnd"/>
      <w:r w:rsidR="00107224">
        <w:t xml:space="preserve"> </w:t>
      </w:r>
      <w:proofErr w:type="spellStart"/>
      <w:r w:rsidR="00107224">
        <w:t>navržená</w:t>
      </w:r>
      <w:proofErr w:type="spellEnd"/>
      <w:r w:rsidR="00107224">
        <w:t xml:space="preserve"> pro </w:t>
      </w:r>
      <w:proofErr w:type="spellStart"/>
      <w:r w:rsidR="00107224">
        <w:t>kompresní</w:t>
      </w:r>
      <w:proofErr w:type="spellEnd"/>
      <w:r w:rsidR="00107224">
        <w:t xml:space="preserve"> molding. ES-30</w:t>
      </w:r>
      <w:r w:rsidR="00166CCE">
        <w:t>1</w:t>
      </w:r>
      <w:r w:rsidR="0062424D">
        <w:t>5</w:t>
      </w:r>
      <w:r w:rsidR="00107224">
        <w:t xml:space="preserve"> </w:t>
      </w:r>
      <w:proofErr w:type="spellStart"/>
      <w:r w:rsidR="00107224">
        <w:t>má</w:t>
      </w:r>
      <w:proofErr w:type="spellEnd"/>
      <w:r w:rsidR="00107224">
        <w:t xml:space="preserve"> </w:t>
      </w:r>
      <w:proofErr w:type="spellStart"/>
      <w:r w:rsidR="00107224">
        <w:t>rychlé</w:t>
      </w:r>
      <w:proofErr w:type="spellEnd"/>
      <w:r w:rsidR="00107224">
        <w:t xml:space="preserve"> </w:t>
      </w:r>
      <w:proofErr w:type="spellStart"/>
      <w:r w:rsidR="00107224">
        <w:t>tuhnutí</w:t>
      </w:r>
      <w:proofErr w:type="spellEnd"/>
      <w:r w:rsidR="00107224">
        <w:t xml:space="preserve"> s </w:t>
      </w:r>
      <w:proofErr w:type="spellStart"/>
      <w:r w:rsidR="00107224">
        <w:t>oxidem</w:t>
      </w:r>
      <w:proofErr w:type="spellEnd"/>
      <w:r w:rsidR="00107224">
        <w:t xml:space="preserve"> </w:t>
      </w:r>
      <w:proofErr w:type="spellStart"/>
      <w:r w:rsidR="00107224">
        <w:t>hořečnatým</w:t>
      </w:r>
      <w:proofErr w:type="spellEnd"/>
      <w:r w:rsidR="00107224">
        <w:t>.</w:t>
      </w:r>
      <w:r w:rsidR="0062424D">
        <w:t xml:space="preserve"> </w:t>
      </w:r>
      <w:proofErr w:type="spellStart"/>
      <w:r w:rsidR="0062424D">
        <w:t>Díky</w:t>
      </w:r>
      <w:proofErr w:type="spellEnd"/>
      <w:r w:rsidR="0062424D">
        <w:t xml:space="preserve"> </w:t>
      </w:r>
      <w:proofErr w:type="spellStart"/>
      <w:r w:rsidR="0062424D">
        <w:t>obsahu</w:t>
      </w:r>
      <w:proofErr w:type="spellEnd"/>
      <w:r w:rsidR="0062424D">
        <w:t xml:space="preserve"> </w:t>
      </w:r>
      <w:proofErr w:type="spellStart"/>
      <w:r w:rsidR="0062424D">
        <w:t>speciálních</w:t>
      </w:r>
      <w:proofErr w:type="spellEnd"/>
      <w:r w:rsidR="0062424D">
        <w:t xml:space="preserve"> </w:t>
      </w:r>
      <w:proofErr w:type="spellStart"/>
      <w:r w:rsidR="0062424D">
        <w:t>glykolů</w:t>
      </w:r>
      <w:proofErr w:type="spellEnd"/>
      <w:r w:rsidR="0062424D">
        <w:t xml:space="preserve"> je </w:t>
      </w:r>
      <w:proofErr w:type="spellStart"/>
      <w:r w:rsidR="0062424D">
        <w:t>možné</w:t>
      </w:r>
      <w:proofErr w:type="spellEnd"/>
      <w:r w:rsidR="0062424D">
        <w:t xml:space="preserve"> </w:t>
      </w:r>
      <w:proofErr w:type="spellStart"/>
      <w:r w:rsidR="0062424D">
        <w:t>získat</w:t>
      </w:r>
      <w:proofErr w:type="spellEnd"/>
      <w:r w:rsidR="0062424D">
        <w:t xml:space="preserve"> </w:t>
      </w:r>
      <w:proofErr w:type="spellStart"/>
      <w:r w:rsidR="0062424D">
        <w:t>velmi</w:t>
      </w:r>
      <w:proofErr w:type="spellEnd"/>
      <w:r w:rsidR="0062424D">
        <w:t xml:space="preserve"> </w:t>
      </w:r>
      <w:proofErr w:type="spellStart"/>
      <w:r w:rsidR="0062424D">
        <w:t>světlý</w:t>
      </w:r>
      <w:proofErr w:type="spellEnd"/>
      <w:r w:rsidR="0062424D">
        <w:t xml:space="preserve"> a </w:t>
      </w:r>
      <w:proofErr w:type="spellStart"/>
      <w:r w:rsidR="0062424D">
        <w:t>hladký</w:t>
      </w:r>
      <w:proofErr w:type="spellEnd"/>
      <w:r w:rsidR="0062424D">
        <w:t xml:space="preserve"> </w:t>
      </w:r>
      <w:proofErr w:type="spellStart"/>
      <w:r w:rsidR="0062424D">
        <w:t>povrch</w:t>
      </w:r>
      <w:proofErr w:type="spellEnd"/>
      <w:r w:rsidR="00C23083">
        <w:t xml:space="preserve">. Je </w:t>
      </w:r>
      <w:proofErr w:type="spellStart"/>
      <w:r w:rsidR="00C23083">
        <w:t>také</w:t>
      </w:r>
      <w:proofErr w:type="spellEnd"/>
      <w:r w:rsidR="00C23083">
        <w:t xml:space="preserve"> </w:t>
      </w:r>
      <w:proofErr w:type="spellStart"/>
      <w:r w:rsidR="00C23083">
        <w:t>použitelná</w:t>
      </w:r>
      <w:proofErr w:type="spellEnd"/>
      <w:r w:rsidR="00C23083">
        <w:t xml:space="preserve"> </w:t>
      </w:r>
      <w:proofErr w:type="spellStart"/>
      <w:r w:rsidR="00C23083">
        <w:t>společně</w:t>
      </w:r>
      <w:proofErr w:type="spellEnd"/>
      <w:r w:rsidR="00C23083">
        <w:t xml:space="preserve"> s </w:t>
      </w:r>
      <w:proofErr w:type="spellStart"/>
      <w:r w:rsidR="00C23083">
        <w:t>termoplastickými</w:t>
      </w:r>
      <w:proofErr w:type="spellEnd"/>
      <w:r w:rsidR="00C23083">
        <w:t xml:space="preserve"> </w:t>
      </w:r>
      <w:proofErr w:type="spellStart"/>
      <w:r w:rsidR="00C23083">
        <w:t>pryskyřicemi</w:t>
      </w:r>
      <w:proofErr w:type="spellEnd"/>
      <w:r w:rsidR="00C23083">
        <w:t xml:space="preserve">, </w:t>
      </w:r>
      <w:proofErr w:type="spellStart"/>
      <w:r w:rsidR="00C23083">
        <w:t>které</w:t>
      </w:r>
      <w:proofErr w:type="spellEnd"/>
      <w:r w:rsidR="00C23083">
        <w:t xml:space="preserve"> </w:t>
      </w:r>
      <w:proofErr w:type="spellStart"/>
      <w:r w:rsidR="00C23083">
        <w:t>zabraňují</w:t>
      </w:r>
      <w:proofErr w:type="spellEnd"/>
      <w:r w:rsidR="00C23083">
        <w:t xml:space="preserve"> </w:t>
      </w:r>
      <w:proofErr w:type="spellStart"/>
      <w:r w:rsidR="00C23083">
        <w:t>volumetrickému</w:t>
      </w:r>
      <w:proofErr w:type="spellEnd"/>
      <w:r w:rsidR="00C23083">
        <w:t xml:space="preserve"> </w:t>
      </w:r>
      <w:proofErr w:type="spellStart"/>
      <w:r w:rsidR="00C23083">
        <w:t>smršťování</w:t>
      </w:r>
      <w:proofErr w:type="spellEnd"/>
      <w:r w:rsidR="00C23083">
        <w:t xml:space="preserve">. Je </w:t>
      </w:r>
      <w:proofErr w:type="spellStart"/>
      <w:r w:rsidR="00C23083">
        <w:t>doporučeno</w:t>
      </w:r>
      <w:proofErr w:type="spellEnd"/>
      <w:r w:rsidR="00C23083">
        <w:t xml:space="preserve"> </w:t>
      </w:r>
      <w:proofErr w:type="spellStart"/>
      <w:r w:rsidR="00C23083">
        <w:t>používat</w:t>
      </w:r>
      <w:proofErr w:type="spellEnd"/>
      <w:r w:rsidR="00C23083">
        <w:t xml:space="preserve"> s ESODEX </w:t>
      </w:r>
      <w:proofErr w:type="spellStart"/>
      <w:r w:rsidR="00C23083">
        <w:t>pryskyřicemi</w:t>
      </w:r>
      <w:proofErr w:type="spellEnd"/>
      <w:r w:rsidR="00C23083">
        <w:t>. J</w:t>
      </w:r>
      <w:r w:rsidR="00166CCE">
        <w:t>e</w:t>
      </w:r>
      <w:r w:rsidR="00C23083">
        <w:t xml:space="preserve"> </w:t>
      </w:r>
      <w:proofErr w:type="spellStart"/>
      <w:r w:rsidR="00C23083">
        <w:t>vhodná</w:t>
      </w:r>
      <w:proofErr w:type="spellEnd"/>
      <w:r w:rsidR="00C23083">
        <w:t xml:space="preserve"> pro </w:t>
      </w:r>
      <w:proofErr w:type="spellStart"/>
      <w:r w:rsidR="00C23083">
        <w:t>použití</w:t>
      </w:r>
      <w:proofErr w:type="spellEnd"/>
      <w:r w:rsidR="00C23083">
        <w:t xml:space="preserve"> v</w:t>
      </w:r>
      <w:r w:rsidR="00DC24CA">
        <w:t xml:space="preserve"> </w:t>
      </w:r>
      <w:proofErr w:type="spellStart"/>
      <w:r w:rsidR="00DC24CA">
        <w:t>nádržích</w:t>
      </w:r>
      <w:proofErr w:type="spellEnd"/>
      <w:r w:rsidR="00DC24CA">
        <w:t xml:space="preserve"> </w:t>
      </w:r>
      <w:proofErr w:type="spellStart"/>
      <w:r w:rsidR="00DC24CA">
        <w:t>na</w:t>
      </w:r>
      <w:proofErr w:type="spellEnd"/>
      <w:r w:rsidR="00DC24CA">
        <w:t xml:space="preserve"> </w:t>
      </w:r>
      <w:proofErr w:type="spellStart"/>
      <w:r w:rsidR="00DC24CA">
        <w:t>kyseliny</w:t>
      </w:r>
      <w:proofErr w:type="spellEnd"/>
      <w:r w:rsidR="00DC24CA">
        <w:t xml:space="preserve">, </w:t>
      </w:r>
      <w:proofErr w:type="spellStart"/>
      <w:r w:rsidR="00DC24CA">
        <w:t>kuchyňské</w:t>
      </w:r>
      <w:proofErr w:type="spellEnd"/>
      <w:r w:rsidR="00DC24CA">
        <w:t xml:space="preserve"> </w:t>
      </w:r>
      <w:proofErr w:type="spellStart"/>
      <w:r w:rsidR="00DC24CA">
        <w:t>pomůcky</w:t>
      </w:r>
      <w:proofErr w:type="spellEnd"/>
      <w:r w:rsidR="00DC24CA">
        <w:t xml:space="preserve">, </w:t>
      </w:r>
      <w:proofErr w:type="spellStart"/>
      <w:r w:rsidR="00DC24CA">
        <w:t>sanitární</w:t>
      </w:r>
      <w:proofErr w:type="spellEnd"/>
      <w:r w:rsidR="00DC24CA">
        <w:t xml:space="preserve"> </w:t>
      </w:r>
      <w:proofErr w:type="spellStart"/>
      <w:r w:rsidR="00DC24CA">
        <w:t>aplikace</w:t>
      </w:r>
      <w:proofErr w:type="spellEnd"/>
      <w:r w:rsidR="00DC24CA">
        <w:t xml:space="preserve"> </w:t>
      </w:r>
      <w:proofErr w:type="spellStart"/>
      <w:r w:rsidR="00DC24CA">
        <w:t>kde</w:t>
      </w:r>
      <w:proofErr w:type="spellEnd"/>
      <w:r w:rsidR="00DC24CA">
        <w:t xml:space="preserve"> je </w:t>
      </w:r>
      <w:proofErr w:type="spellStart"/>
      <w:r w:rsidR="00DC24CA">
        <w:t>důležitá</w:t>
      </w:r>
      <w:proofErr w:type="spellEnd"/>
      <w:r w:rsidR="00DC24CA">
        <w:t xml:space="preserve"> </w:t>
      </w:r>
      <w:proofErr w:type="spellStart"/>
      <w:r w:rsidR="00DC24CA">
        <w:t>chemická</w:t>
      </w:r>
      <w:proofErr w:type="spellEnd"/>
      <w:r w:rsidR="00DC24CA">
        <w:t xml:space="preserve"> </w:t>
      </w:r>
      <w:proofErr w:type="spellStart"/>
      <w:r w:rsidR="00DC24CA">
        <w:t>odolnost</w:t>
      </w:r>
      <w:proofErr w:type="spellEnd"/>
      <w:r w:rsidR="00DC24CA">
        <w:t xml:space="preserve"> a </w:t>
      </w:r>
      <w:proofErr w:type="spellStart"/>
      <w:r w:rsidR="00DC24CA">
        <w:t>síla</w:t>
      </w:r>
      <w:proofErr w:type="spellEnd"/>
      <w:r w:rsidR="00DC24CA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lis</w:t>
            </w:r>
            <w:proofErr w:type="spellEnd"/>
          </w:p>
          <w:p w14:paraId="0A997CB1" w14:textId="71B538C6" w:rsidR="004A4173" w:rsidRDefault="00534105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73551AA1" w:rsidR="00DC24CA" w:rsidRDefault="004A4173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</w:tc>
      </w:tr>
    </w:tbl>
    <w:p w14:paraId="28DCB2E5" w14:textId="181DA2B1" w:rsidR="00D947D8" w:rsidRDefault="283B3D6A" w:rsidP="00E7081E">
      <w:pPr>
        <w:spacing w:before="223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C94117">
        <w:trPr>
          <w:trHeight w:val="283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02FD1FC5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</w:t>
            </w:r>
            <w:r w:rsidR="00DC24CA">
              <w:rPr>
                <w:sz w:val="24"/>
              </w:rPr>
              <w:t>20</w:t>
            </w:r>
            <w:r w:rsidR="00C23083">
              <w:rPr>
                <w:sz w:val="24"/>
              </w:rPr>
              <w:t>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 w:rsidR="00DC24CA">
              <w:rPr>
                <w:w w:val="105"/>
                <w:sz w:val="24"/>
              </w:rPr>
              <w:t>100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52B125A3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C2308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62424D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39B7F73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62424D">
              <w:rPr>
                <w:sz w:val="24"/>
                <w:szCs w:val="24"/>
              </w:rPr>
              <w:t>0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DC24CA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03AA4379" w:rsidR="009761E8" w:rsidRPr="283B3D6A" w:rsidRDefault="0062424D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761E8">
              <w:rPr>
                <w:sz w:val="24"/>
                <w:szCs w:val="24"/>
              </w:rPr>
              <w:t xml:space="preserve"> </w:t>
            </w:r>
            <w:r w:rsidR="009761E8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495C038C" w:rsidR="009761E8" w:rsidRPr="009761E8" w:rsidRDefault="00DC24CA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4336DC0F" w:rsidR="008802C1" w:rsidRDefault="0062424D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20</w:t>
            </w:r>
            <w:r w:rsidR="00DC24CA">
              <w:rPr>
                <w:w w:val="105"/>
                <w:sz w:val="24"/>
              </w:rPr>
              <w:t xml:space="preserve"> </w:t>
            </w:r>
            <w:r w:rsidR="008802C1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2EE81295" w:rsidR="008802C1" w:rsidRDefault="00DC24CA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62424D">
              <w:rPr>
                <w:w w:val="105"/>
                <w:sz w:val="24"/>
              </w:rPr>
              <w:t>8</w:t>
            </w:r>
            <w:r w:rsidR="00365EB7">
              <w:rPr>
                <w:w w:val="105"/>
                <w:sz w:val="24"/>
              </w:rPr>
              <w:t xml:space="preserve"> ± </w:t>
            </w:r>
            <w:r w:rsidR="0062424D"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06493F3C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B17CA">
              <w:rPr>
                <w:w w:val="105"/>
                <w:sz w:val="24"/>
              </w:rPr>
              <w:t>4</w:t>
            </w:r>
            <w:r w:rsidR="00DC24CA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 xml:space="preserve"> ± </w:t>
            </w:r>
            <w:r w:rsidR="00DC24CA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lastRenderedPageBreak/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lastRenderedPageBreak/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32BE41A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  <w:p w14:paraId="141767B5" w14:textId="1E65E2DE" w:rsidR="00EB17CA" w:rsidRPr="00EB17CA" w:rsidRDefault="00EB17CA" w:rsidP="00311851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3</w:t>
            </w:r>
            <w:r w:rsidR="00E644C9">
              <w:rPr>
                <w:color w:val="000000" w:themeColor="text1"/>
              </w:rPr>
              <w:t xml:space="preserve">82.2°C 3 % </w:t>
            </w:r>
            <w:proofErr w:type="spellStart"/>
            <w:r w:rsidR="00E644C9">
              <w:rPr>
                <w:color w:val="000000" w:themeColor="text1"/>
              </w:rPr>
              <w:t>Trigonox</w:t>
            </w:r>
            <w:proofErr w:type="spellEnd"/>
            <w:r w:rsidR="00E644C9">
              <w:rPr>
                <w:color w:val="000000" w:themeColor="text1"/>
              </w:rPr>
              <w:t xml:space="preserve"> 29 C 50.</w:t>
            </w:r>
          </w:p>
        </w:tc>
      </w:tr>
    </w:tbl>
    <w:tbl>
      <w:tblPr>
        <w:tblStyle w:val="Mkatabulky"/>
        <w:tblpPr w:leftFromText="141" w:rightFromText="141" w:vertAnchor="page" w:horzAnchor="margin" w:tblpY="5761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E7081E" w14:paraId="47950F4F" w14:textId="77777777" w:rsidTr="00E7081E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3CE32CE6" w14:textId="77777777" w:rsidR="00E7081E" w:rsidRDefault="00E7081E" w:rsidP="00E7081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23E3EEE" w14:textId="77777777" w:rsidR="00E7081E" w:rsidRDefault="00E7081E" w:rsidP="00E7081E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9012652" w14:textId="77777777" w:rsidR="00E7081E" w:rsidRPr="005F3414" w:rsidRDefault="00E7081E" w:rsidP="00E7081E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1C280D5B" w14:textId="77777777" w:rsidR="00E7081E" w:rsidRDefault="00E7081E" w:rsidP="00E7081E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E7081E" w14:paraId="18AF2A1F" w14:textId="77777777" w:rsidTr="00E7081E">
        <w:trPr>
          <w:trHeight w:val="505"/>
        </w:trPr>
        <w:tc>
          <w:tcPr>
            <w:tcW w:w="1797" w:type="dxa"/>
            <w:vAlign w:val="center"/>
          </w:tcPr>
          <w:p w14:paraId="3C792CD4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FB9A6C6" w14:textId="77777777" w:rsidR="00E7081E" w:rsidRPr="005F3414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603FA0AA" w14:textId="77777777" w:rsidR="00E7081E" w:rsidRPr="005F3414" w:rsidRDefault="00E7081E" w:rsidP="00E7081E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68</w:t>
            </w:r>
            <w:r w:rsidRPr="005F3414">
              <w:rPr>
                <w:rFonts w:hint="cs"/>
                <w:sz w:val="24"/>
              </w:rPr>
              <w:t xml:space="preserve"> </w:t>
            </w:r>
            <w:r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04039671" w14:textId="77777777" w:rsidR="00E7081E" w:rsidRPr="005F3414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E7081E" w14:paraId="6943AA15" w14:textId="77777777" w:rsidTr="00E7081E">
        <w:trPr>
          <w:trHeight w:val="505"/>
        </w:trPr>
        <w:tc>
          <w:tcPr>
            <w:tcW w:w="1797" w:type="dxa"/>
            <w:vAlign w:val="center"/>
          </w:tcPr>
          <w:p w14:paraId="12EF9C2A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D46B3E1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6C6F7030" w14:textId="77777777" w:rsidR="00E7081E" w:rsidRDefault="00E7081E" w:rsidP="00E7081E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 xml:space="preserve">3,8 </w:t>
            </w:r>
            <w:r>
              <w:rPr>
                <w:w w:val="105"/>
                <w:sz w:val="24"/>
              </w:rPr>
              <w:t>± 0,1</w:t>
            </w:r>
          </w:p>
        </w:tc>
        <w:tc>
          <w:tcPr>
            <w:tcW w:w="2749" w:type="dxa"/>
            <w:vAlign w:val="center"/>
          </w:tcPr>
          <w:p w14:paraId="0A2FDD26" w14:textId="77777777" w:rsidR="00E7081E" w:rsidRPr="005F3414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E7081E" w14:paraId="6B928AE6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63E0D912" w14:textId="77777777" w:rsidR="00E7081E" w:rsidRPr="00195849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F46187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114E57A8" w14:textId="77777777" w:rsidR="00E7081E" w:rsidRDefault="00E7081E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2.6 ± 0,2</w:t>
            </w:r>
          </w:p>
        </w:tc>
        <w:tc>
          <w:tcPr>
            <w:tcW w:w="2749" w:type="dxa"/>
            <w:vAlign w:val="center"/>
          </w:tcPr>
          <w:p w14:paraId="058572D2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E7081E" w14:paraId="18EB601F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6FE784A0" w14:textId="77777777" w:rsidR="00E7081E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1FD7DDB2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3760BAF9" w14:textId="77777777" w:rsidR="00E7081E" w:rsidRDefault="00E7081E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120 ± 10</w:t>
            </w:r>
          </w:p>
        </w:tc>
        <w:tc>
          <w:tcPr>
            <w:tcW w:w="2749" w:type="dxa"/>
            <w:vAlign w:val="center"/>
          </w:tcPr>
          <w:p w14:paraId="14F1BCF9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E7081E" w14:paraId="57A2ED0E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18D33990" w14:textId="77777777" w:rsidR="00E7081E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7A541AE8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7992F12" w14:textId="77777777" w:rsidR="00E7081E" w:rsidRDefault="00E7081E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3,9 ± 0,1</w:t>
            </w:r>
          </w:p>
        </w:tc>
        <w:tc>
          <w:tcPr>
            <w:tcW w:w="2749" w:type="dxa"/>
            <w:vAlign w:val="center"/>
          </w:tcPr>
          <w:p w14:paraId="1AAF7186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E7081E" w14:paraId="54420A31" w14:textId="77777777" w:rsidTr="00E7081E">
        <w:trPr>
          <w:trHeight w:val="614"/>
        </w:trPr>
        <w:tc>
          <w:tcPr>
            <w:tcW w:w="1797" w:type="dxa"/>
            <w:vAlign w:val="center"/>
          </w:tcPr>
          <w:p w14:paraId="206D27F3" w14:textId="77777777" w:rsidR="00E7081E" w:rsidRPr="00C92489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6A26468" w14:textId="77777777" w:rsidR="00E7081E" w:rsidRPr="001E1B2F" w:rsidRDefault="00E7081E" w:rsidP="00E7081E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EF29610" w14:textId="77777777" w:rsidR="00E7081E" w:rsidRDefault="00E7081E" w:rsidP="00E7081E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125 </w:t>
            </w:r>
            <w:bookmarkStart w:id="0" w:name="OLE_LINK1"/>
            <w:bookmarkStart w:id="1" w:name="OLE_LINK2"/>
            <w:r>
              <w:rPr>
                <w:w w:val="105"/>
                <w:sz w:val="24"/>
              </w:rPr>
              <w:t>±</w:t>
            </w:r>
            <w:bookmarkEnd w:id="0"/>
            <w:bookmarkEnd w:id="1"/>
            <w:r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B73CB10" w14:textId="77777777" w:rsidR="00E7081E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E7081E" w14:paraId="661E7092" w14:textId="77777777" w:rsidTr="00E7081E">
        <w:trPr>
          <w:trHeight w:val="611"/>
        </w:trPr>
        <w:tc>
          <w:tcPr>
            <w:tcW w:w="1797" w:type="dxa"/>
            <w:vAlign w:val="center"/>
          </w:tcPr>
          <w:p w14:paraId="048DCA81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4E9E5C07" w14:textId="77777777" w:rsidR="00E7081E" w:rsidRPr="002D34D3" w:rsidRDefault="00E7081E" w:rsidP="00E7081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2C3D55FB" w14:textId="77777777" w:rsidR="00E7081E" w:rsidRDefault="00E7081E" w:rsidP="00E7081E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55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48184511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7081E" w14:paraId="5D5499C1" w14:textId="77777777" w:rsidTr="00E7081E">
        <w:trPr>
          <w:trHeight w:val="611"/>
        </w:trPr>
        <w:tc>
          <w:tcPr>
            <w:tcW w:w="1797" w:type="dxa"/>
            <w:vAlign w:val="center"/>
          </w:tcPr>
          <w:p w14:paraId="38D1713F" w14:textId="77777777" w:rsidR="00E7081E" w:rsidRPr="00930AC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55F2606B" w14:textId="77777777" w:rsidR="00E7081E" w:rsidRDefault="00E7081E" w:rsidP="00E7081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4E69BD3D" w14:textId="77777777" w:rsidR="00E7081E" w:rsidRDefault="00E7081E" w:rsidP="00E7081E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140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498DBB3B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E7081E" w14:paraId="053B00F4" w14:textId="77777777" w:rsidTr="00E7081E">
        <w:trPr>
          <w:trHeight w:val="611"/>
        </w:trPr>
        <w:tc>
          <w:tcPr>
            <w:tcW w:w="1797" w:type="dxa"/>
            <w:vAlign w:val="center"/>
          </w:tcPr>
          <w:p w14:paraId="119B5A5B" w14:textId="67D48A53" w:rsidR="00E7081E" w:rsidRDefault="008C7F06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i</w:t>
            </w:r>
            <w:r w:rsidR="00E7081E"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E7081E"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0FE6155A" w14:textId="77777777" w:rsidR="00E7081E" w:rsidRPr="0036525F" w:rsidRDefault="00E7081E" w:rsidP="00E7081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8CDCB55" w14:textId="77777777" w:rsidR="00E7081E" w:rsidRDefault="00E7081E" w:rsidP="00E7081E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11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59FE20BE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E7081E" w14:paraId="72428809" w14:textId="77777777" w:rsidTr="00E7081E">
        <w:trPr>
          <w:trHeight w:val="794"/>
        </w:trPr>
        <w:tc>
          <w:tcPr>
            <w:tcW w:w="9072" w:type="dxa"/>
            <w:gridSpan w:val="4"/>
            <w:vAlign w:val="center"/>
          </w:tcPr>
          <w:p w14:paraId="43A041A5" w14:textId="77777777" w:rsidR="00E7081E" w:rsidRPr="007C2E17" w:rsidRDefault="00E7081E" w:rsidP="00E7081E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24 </w:t>
            </w:r>
            <w:proofErr w:type="spellStart"/>
            <w:r>
              <w:rPr>
                <w:spacing w:val="-2"/>
              </w:rPr>
              <w:t>hodin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20 °C, 4 hod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90°C</w:t>
            </w:r>
          </w:p>
          <w:p w14:paraId="760328D6" w14:textId="77777777" w:rsidR="00E7081E" w:rsidRPr="00B0638E" w:rsidRDefault="00E7081E" w:rsidP="00E7081E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>
              <w:rPr>
                <w:color w:val="000000" w:themeColor="text1"/>
              </w:rPr>
              <w:t xml:space="preserve">Rozvrh tvrzení-24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20°C, 4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90°C, 3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120°C</w:t>
            </w:r>
          </w:p>
        </w:tc>
      </w:tr>
    </w:tbl>
    <w:p w14:paraId="3D4D25E9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4E1B74B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A8AF0C6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7CA8757F" w14:textId="22419F59" w:rsidR="00E7081E" w:rsidRPr="00C92489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ACCBA62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68CE4745" w14:textId="297E8875" w:rsidR="003A1A01" w:rsidRDefault="003A1A01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r>
        <w:rPr>
          <w:rFonts w:ascii="Malgun Gothic"/>
          <w:noProof/>
          <w:spacing w:val="-2"/>
          <w:sz w:val="24"/>
          <w:szCs w:val="24"/>
        </w:rPr>
        <w:drawing>
          <wp:inline distT="0" distB="0" distL="0" distR="0" wp14:anchorId="7645AC38" wp14:editId="69ECD7A1">
            <wp:extent cx="4178300" cy="2933700"/>
            <wp:effectExtent l="0" t="0" r="0" b="0"/>
            <wp:docPr id="206293643" name="Obrázek 5" descr="Obsah obrázku řada/pruh, Vykreslený graf, diagram, sva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3643" name="Obrázek 5" descr="Obsah obrázku řada/pruh, Vykreslený graf, diagram, svah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13B38839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456C2C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ES-3000</w:t>
            </w:r>
          </w:p>
        </w:tc>
        <w:tc>
          <w:tcPr>
            <w:tcW w:w="1701" w:type="dxa"/>
          </w:tcPr>
          <w:p w14:paraId="75E6E32E" w14:textId="158631E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20.0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43F8771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LSA</w:t>
            </w:r>
          </w:p>
        </w:tc>
        <w:tc>
          <w:tcPr>
            <w:tcW w:w="1701" w:type="dxa"/>
          </w:tcPr>
          <w:p w14:paraId="39FED287" w14:textId="1664CEE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5.0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(%35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MgO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28CE388B" w14:textId="77777777" w:rsidR="00E7081E" w:rsidRDefault="00E7081E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037250B3" w14:textId="77777777" w:rsidR="00E7081E" w:rsidRDefault="00E7081E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76C40C27" w14:textId="0A5BEBD0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042413EA" w14:textId="493ED0EA" w:rsidR="00191B67" w:rsidRDefault="00191B67" w:rsidP="000178CA">
      <w:pPr>
        <w:spacing w:after="160"/>
        <w:rPr>
          <w:rFonts w:ascii="Malgun Gothic" w:cs="Calibri"/>
          <w:spacing w:val="-2"/>
          <w:sz w:val="24"/>
          <w:szCs w:val="24"/>
          <w:lang w:val="cs-CZ"/>
        </w:rPr>
      </w:pPr>
      <w:r>
        <w:rPr>
          <w:rFonts w:ascii="Malgun Gothic" w:cs="Calibri"/>
          <w:spacing w:val="-2"/>
          <w:sz w:val="24"/>
          <w:szCs w:val="24"/>
          <w:lang w:val="cs-CZ"/>
        </w:rPr>
        <w:t>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pr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prav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SMC nebo BMC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ES-30</w:t>
      </w:r>
      <w:r w:rsidR="00E7081E">
        <w:rPr>
          <w:rFonts w:ascii="Malgun Gothic" w:cs="Calibri"/>
          <w:spacing w:val="-2"/>
          <w:sz w:val="24"/>
          <w:szCs w:val="24"/>
          <w:lang w:val="cs-CZ"/>
        </w:rPr>
        <w:t>15</w:t>
      </w:r>
      <w:r>
        <w:rPr>
          <w:rFonts w:ascii="Malgun Gothic" w:cs="Calibri"/>
          <w:spacing w:val="-2"/>
          <w:sz w:val="24"/>
          <w:szCs w:val="24"/>
          <w:lang w:val="cs-CZ"/>
        </w:rPr>
        <w:t>, dal</w:t>
      </w:r>
      <w:r>
        <w:rPr>
          <w:rFonts w:ascii="Malgun Gothic" w:cs="Calibri"/>
          <w:spacing w:val="-2"/>
          <w:sz w:val="24"/>
          <w:szCs w:val="24"/>
          <w:lang w:val="cs-CZ"/>
        </w:rPr>
        <w:t>ší</w:t>
      </w:r>
      <w:r>
        <w:rPr>
          <w:rFonts w:ascii="Malgun Gothic" w:cs="Calibri"/>
          <w:spacing w:val="-2"/>
          <w:sz w:val="24"/>
          <w:szCs w:val="24"/>
          <w:lang w:val="cs-CZ"/>
        </w:rPr>
        <w:t>mi n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zko-profilov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>mi adhezivy (ESODEX 301, ESODEX 130) je preferov</w:t>
      </w:r>
      <w:r>
        <w:rPr>
          <w:rFonts w:ascii="Malgun Gothic" w:cs="Calibri"/>
          <w:spacing w:val="-2"/>
          <w:sz w:val="24"/>
          <w:szCs w:val="24"/>
          <w:lang w:val="cs-CZ"/>
        </w:rPr>
        <w:t>á</w:t>
      </w:r>
      <w:r>
        <w:rPr>
          <w:rFonts w:ascii="Malgun Gothic" w:cs="Calibri"/>
          <w:spacing w:val="-2"/>
          <w:sz w:val="24"/>
          <w:szCs w:val="24"/>
          <w:lang w:val="cs-CZ"/>
        </w:rPr>
        <w:t>no, spole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n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LSA (ESODEX 100). V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praxi je vybran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LSA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eskim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ESODEX-100. Je tak</w:t>
      </w:r>
      <w:r>
        <w:rPr>
          <w:rFonts w:ascii="Malgun Gothic" w:cs="Calibri"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doporu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eno 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idat 300-600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ppm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p-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benzoquinonu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podle velikosti d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lu t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>sta, kter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jste vyrobili.</w:t>
      </w:r>
    </w:p>
    <w:p w14:paraId="4E8D6E90" w14:textId="54FCBD34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Obsah </w:t>
            </w: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  <w:proofErr w:type="spellEnd"/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0EAA0918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1,</w:t>
            </w:r>
            <w:r w:rsidR="00DC24CA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7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67811985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0.1</w:t>
            </w:r>
            <w:r w:rsidR="0062424D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</w:t>
            </w:r>
            <w:r w:rsidR="00C23083">
              <w:rPr>
                <w:w w:val="105"/>
                <w:sz w:val="24"/>
              </w:rPr>
              <w:t>1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  <w:proofErr w:type="spellEnd"/>
          </w:p>
        </w:tc>
        <w:tc>
          <w:tcPr>
            <w:tcW w:w="2418" w:type="dxa"/>
          </w:tcPr>
          <w:p w14:paraId="799FD46F" w14:textId="7CFC017A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62424D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12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  <w:proofErr w:type="spellEnd"/>
          </w:p>
        </w:tc>
        <w:tc>
          <w:tcPr>
            <w:tcW w:w="2418" w:type="dxa"/>
          </w:tcPr>
          <w:p w14:paraId="6969C337" w14:textId="6FFEFBC2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</w:t>
            </w:r>
            <w:r w:rsidR="0062424D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1.2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</w:t>
            </w:r>
            <w:proofErr w:type="spellEnd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28EBA0FF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="0062424D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8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</w:p>
        </w:tc>
        <w:tc>
          <w:tcPr>
            <w:tcW w:w="2418" w:type="dxa"/>
          </w:tcPr>
          <w:p w14:paraId="708A2538" w14:textId="72E688C8" w:rsidR="00191B67" w:rsidRPr="007816DF" w:rsidRDefault="0062424D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55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3AFA3591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8</w:t>
            </w:r>
            <w:r w:rsidR="0062424D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7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26C72B6E" w14:textId="77777777" w:rsidR="00E7081E" w:rsidRDefault="00E7081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29CDC9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10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1367E5" w14:textId="77777777" w:rsidR="007245C0" w:rsidRDefault="007245C0">
      <w:r>
        <w:separator/>
      </w:r>
    </w:p>
  </w:endnote>
  <w:endnote w:type="continuationSeparator" w:id="0">
    <w:p w14:paraId="73C2839C" w14:textId="77777777" w:rsidR="007245C0" w:rsidRDefault="0072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C4A24" w14:textId="77777777" w:rsidR="007245C0" w:rsidRDefault="007245C0">
      <w:r>
        <w:separator/>
      </w:r>
    </w:p>
  </w:footnote>
  <w:footnote w:type="continuationSeparator" w:id="0">
    <w:p w14:paraId="394A5C42" w14:textId="77777777" w:rsidR="007245C0" w:rsidRDefault="00724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72DCFA49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</w:t>
    </w:r>
    <w:r w:rsidR="00166CCE">
      <w:rPr>
        <w:rFonts w:ascii="Aptos" w:eastAsia="Aptos" w:hAnsi="Aptos" w:cs="Aptos"/>
        <w:b/>
        <w:bCs/>
        <w:sz w:val="24"/>
        <w:szCs w:val="24"/>
        <w:lang w:val="cs-CZ"/>
      </w:rPr>
      <w:t>1</w:t>
    </w:r>
    <w:r w:rsidR="0062424D">
      <w:rPr>
        <w:rFonts w:ascii="Aptos" w:eastAsia="Aptos" w:hAnsi="Aptos" w:cs="Aptos"/>
        <w:b/>
        <w:bCs/>
        <w:sz w:val="24"/>
        <w:szCs w:val="24"/>
        <w:lang w:val="cs-CZ"/>
      </w:rPr>
      <w:t>5</w:t>
    </w:r>
  </w:p>
  <w:p w14:paraId="19485602" w14:textId="311950EE" w:rsidR="00BE4482" w:rsidRDefault="00166CCE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ISOFTALICKÝ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 xml:space="preserve"> 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66CCE"/>
    <w:rsid w:val="001700D9"/>
    <w:rsid w:val="00173535"/>
    <w:rsid w:val="00191B67"/>
    <w:rsid w:val="001937DC"/>
    <w:rsid w:val="00195849"/>
    <w:rsid w:val="001E1B2F"/>
    <w:rsid w:val="001F113A"/>
    <w:rsid w:val="00207456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D2623"/>
    <w:rsid w:val="005D6F67"/>
    <w:rsid w:val="005D76B5"/>
    <w:rsid w:val="005F3414"/>
    <w:rsid w:val="0062424D"/>
    <w:rsid w:val="00662734"/>
    <w:rsid w:val="00666C31"/>
    <w:rsid w:val="006E42A7"/>
    <w:rsid w:val="006F20AF"/>
    <w:rsid w:val="00700884"/>
    <w:rsid w:val="007245C0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C7F06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23083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C24CA"/>
    <w:rsid w:val="00DD3CE2"/>
    <w:rsid w:val="00DE3CCB"/>
    <w:rsid w:val="00DF4BCE"/>
    <w:rsid w:val="00E00F3C"/>
    <w:rsid w:val="00E16C37"/>
    <w:rsid w:val="00E3138E"/>
    <w:rsid w:val="00E33E7D"/>
    <w:rsid w:val="00E644C9"/>
    <w:rsid w:val="00E7081E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5</Pages>
  <Words>494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2024-07-16T12:12:00Z</dcterms:created>
  <dcterms:modified xsi:type="dcterms:W3CDTF">2024-10-23T10:54:00Z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