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EDC35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5AE2BECF" w14:textId="77777777" w:rsidR="00D947D8" w:rsidRDefault="00D947D8" w:rsidP="1FB29386">
      <w:pPr>
        <w:pStyle w:val="Zkladntext"/>
        <w:spacing w:before="4"/>
      </w:pPr>
    </w:p>
    <w:p w14:paraId="043FA176" w14:textId="12BA7C25" w:rsidR="00D947D8" w:rsidRDefault="533538FF" w:rsidP="007C2C3D">
      <w:pPr>
        <w:pStyle w:val="Zkladntext"/>
        <w:spacing w:before="4"/>
        <w:ind w:right="10"/>
        <w:jc w:val="both"/>
      </w:pPr>
      <w:r w:rsidRPr="1FB29386">
        <w:t>ES-430</w:t>
      </w:r>
      <w:r w:rsidR="000A63A6">
        <w:t>3</w:t>
      </w:r>
      <w:r w:rsidRPr="1FB29386">
        <w:t xml:space="preserve"> je tixotropní nenasycená polyesterová ortoftalová pryskyřice s obsahem pigmentu. Při výrobě sanitárních akrylátových materiálů se aplikuje nástřikem na zadní stranu akrylátového materiálu jako booster. Poskytuje vynikající přilnavost k termoplastickým akrylátovým sanitárním materiálům. Je určena k nástřiku akrylátového podkladu a zpevnění akrylátových plášťů koupelnových výrobků včetně van, sprchových podstavců, vaniček a vířivek.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2B2A0197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1821D3F5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64CD184C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3DD49FB2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058BB981" w14:textId="77777777" w:rsidR="00D947D8" w:rsidRDefault="283B3D6A" w:rsidP="005923BD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 w:rsidRPr="283B3D6A">
              <w:rPr>
                <w:spacing w:val="-5"/>
                <w:sz w:val="24"/>
                <w:szCs w:val="24"/>
              </w:rPr>
              <w:t>Spray-up</w:t>
            </w:r>
          </w:p>
        </w:tc>
        <w:tc>
          <w:tcPr>
            <w:tcW w:w="4162" w:type="dxa"/>
            <w:vAlign w:val="center"/>
          </w:tcPr>
          <w:p w14:paraId="5C582D74" w14:textId="77777777" w:rsidR="00D947D8" w:rsidRDefault="283B3D6A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r w:rsidRPr="179EAA0A">
              <w:rPr>
                <w:sz w:val="24"/>
                <w:szCs w:val="24"/>
              </w:rPr>
              <w:t xml:space="preserve">Kyselina : Ortoftalová </w:t>
            </w:r>
            <w:r w:rsidR="67EAE652" w:rsidRPr="2462B343">
              <w:rPr>
                <w:sz w:val="24"/>
                <w:szCs w:val="24"/>
              </w:rPr>
              <w:t>Akcelerace : Ano</w:t>
            </w:r>
          </w:p>
        </w:tc>
      </w:tr>
    </w:tbl>
    <w:p w14:paraId="20FF405D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07E644BD" w14:textId="77777777" w:rsidTr="005923BD">
        <w:trPr>
          <w:trHeight w:val="532"/>
        </w:trPr>
        <w:tc>
          <w:tcPr>
            <w:tcW w:w="2155" w:type="dxa"/>
            <w:vAlign w:val="center"/>
          </w:tcPr>
          <w:p w14:paraId="7B54FB4F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vAlign w:val="center"/>
          </w:tcPr>
          <w:p w14:paraId="063A0980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vAlign w:val="center"/>
          </w:tcPr>
          <w:p w14:paraId="7B8B3A74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vAlign w:val="center"/>
          </w:tcPr>
          <w:p w14:paraId="274E74DF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304D3163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27E7C334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013872BE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6D96961F" w14:textId="77777777" w:rsidR="00D947D8" w:rsidRDefault="003B3DD3" w:rsidP="00311851">
            <w:pPr>
              <w:pStyle w:val="TableParagraph"/>
              <w:spacing w:line="292" w:lineRule="exact"/>
              <w:ind w:right="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Sv</w:t>
            </w:r>
            <w:r>
              <w:rPr>
                <w:rFonts w:ascii="Calibri"/>
                <w:sz w:val="24"/>
              </w:rPr>
              <w:t>ě</w:t>
            </w:r>
            <w:r>
              <w:rPr>
                <w:rFonts w:ascii="Calibri"/>
                <w:sz w:val="24"/>
              </w:rPr>
              <w:t xml:space="preserve">tle </w:t>
            </w:r>
            <w:r>
              <w:rPr>
                <w:rFonts w:ascii="Calibri"/>
                <w:spacing w:val="-4"/>
                <w:sz w:val="24"/>
              </w:rPr>
              <w:t>modr</w:t>
            </w:r>
            <w:r>
              <w:rPr>
                <w:rFonts w:ascii="Calibri"/>
                <w:spacing w:val="-4"/>
                <w:sz w:val="24"/>
              </w:rPr>
              <w:t>á</w:t>
            </w:r>
          </w:p>
        </w:tc>
        <w:tc>
          <w:tcPr>
            <w:tcW w:w="2339" w:type="dxa"/>
            <w:vAlign w:val="center"/>
          </w:tcPr>
          <w:p w14:paraId="450A1ED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D947D8" w14:paraId="50D1C591" w14:textId="77777777" w:rsidTr="005923BD">
        <w:trPr>
          <w:trHeight w:val="638"/>
        </w:trPr>
        <w:tc>
          <w:tcPr>
            <w:tcW w:w="2155" w:type="dxa"/>
            <w:vMerge w:val="restart"/>
            <w:vAlign w:val="center"/>
          </w:tcPr>
          <w:p w14:paraId="1C6C674D" w14:textId="77777777" w:rsidR="00D947D8" w:rsidRDefault="5A1FA16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="2D9F125C"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05C3C1A1" w14:textId="77777777" w:rsidR="00D947D8" w:rsidRDefault="003B3DD3" w:rsidP="00311851">
            <w:pPr>
              <w:pStyle w:val="TableParagraph"/>
              <w:spacing w:before="353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41E7E9FF" w14:textId="77777777" w:rsidR="00311851" w:rsidRDefault="003B3DD3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750114">
              <w:rPr>
                <w:w w:val="105"/>
                <w:sz w:val="24"/>
              </w:rPr>
              <w:t>8</w:t>
            </w:r>
            <w:r>
              <w:rPr>
                <w:w w:val="105"/>
                <w:sz w:val="24"/>
              </w:rPr>
              <w:t xml:space="preserve">00 ± </w:t>
            </w:r>
            <w:r w:rsidR="00750114">
              <w:rPr>
                <w:spacing w:val="-5"/>
                <w:w w:val="105"/>
                <w:sz w:val="24"/>
              </w:rPr>
              <w:t>2</w:t>
            </w:r>
            <w:r>
              <w:rPr>
                <w:spacing w:val="-5"/>
                <w:w w:val="105"/>
                <w:sz w:val="24"/>
              </w:rPr>
              <w:t>00</w:t>
            </w:r>
            <w:r w:rsidR="00311851">
              <w:rPr>
                <w:sz w:val="24"/>
              </w:rPr>
              <w:t xml:space="preserve"> </w:t>
            </w:r>
          </w:p>
          <w:p w14:paraId="7908B16D" w14:textId="77777777" w:rsidR="00D947D8" w:rsidRPr="00311851" w:rsidRDefault="283B3D6A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 w:rsidRPr="283B3D6A">
              <w:rPr>
                <w:sz w:val="24"/>
                <w:szCs w:val="24"/>
              </w:rPr>
              <w:t xml:space="preserve">(5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560C38E" w:rsidRPr="283B3D6A">
              <w:rPr>
                <w:spacing w:val="-4"/>
                <w:sz w:val="24"/>
                <w:szCs w:val="24"/>
              </w:rPr>
              <w:t>/s</w:t>
            </w:r>
            <w:r w:rsidRPr="283B3D6A">
              <w:rPr>
                <w:spacing w:val="-4"/>
                <w:sz w:val="24"/>
                <w:szCs w:val="24"/>
              </w:rPr>
              <w:t>)</w:t>
            </w:r>
          </w:p>
        </w:tc>
        <w:tc>
          <w:tcPr>
            <w:tcW w:w="2339" w:type="dxa"/>
            <w:vMerge w:val="restart"/>
            <w:vAlign w:val="center"/>
          </w:tcPr>
          <w:p w14:paraId="5D8BA1F9" w14:textId="77777777" w:rsidR="00D947D8" w:rsidRDefault="283B3D6A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1F755D12" w14:textId="77777777" w:rsidTr="005923BD">
        <w:trPr>
          <w:trHeight w:val="681"/>
        </w:trPr>
        <w:tc>
          <w:tcPr>
            <w:tcW w:w="2155" w:type="dxa"/>
            <w:vMerge/>
            <w:vAlign w:val="center"/>
          </w:tcPr>
          <w:p w14:paraId="1A952C09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vAlign w:val="center"/>
          </w:tcPr>
          <w:p w14:paraId="67C71F5F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Align w:val="center"/>
          </w:tcPr>
          <w:p w14:paraId="5D0B7200" w14:textId="77777777" w:rsidR="00311851" w:rsidRDefault="00750114" w:rsidP="00311851">
            <w:pPr>
              <w:pStyle w:val="TableParagraph"/>
              <w:spacing w:before="34"/>
              <w:rPr>
                <w:spacing w:val="-5"/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7</w:t>
            </w:r>
            <w:r w:rsidR="283B3D6A" w:rsidRPr="283B3D6A">
              <w:rPr>
                <w:w w:val="105"/>
                <w:sz w:val="24"/>
                <w:szCs w:val="24"/>
              </w:rPr>
              <w:t xml:space="preserve">00 ± </w:t>
            </w:r>
            <w:r>
              <w:rPr>
                <w:spacing w:val="-5"/>
                <w:w w:val="105"/>
                <w:sz w:val="24"/>
                <w:szCs w:val="24"/>
              </w:rPr>
              <w:t>2</w:t>
            </w:r>
            <w:r w:rsidR="283B3D6A" w:rsidRPr="283B3D6A">
              <w:rPr>
                <w:spacing w:val="-5"/>
                <w:w w:val="105"/>
                <w:sz w:val="24"/>
                <w:szCs w:val="24"/>
              </w:rPr>
              <w:t>00</w:t>
            </w:r>
            <w:r w:rsidR="00311851">
              <w:rPr>
                <w:spacing w:val="-5"/>
                <w:w w:val="105"/>
                <w:sz w:val="24"/>
                <w:szCs w:val="24"/>
              </w:rPr>
              <w:t xml:space="preserve"> </w:t>
            </w:r>
          </w:p>
          <w:p w14:paraId="1B2158D2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pacing w:val="-2"/>
                <w:sz w:val="24"/>
                <w:szCs w:val="24"/>
              </w:rPr>
              <w:t xml:space="preserve">(50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25A2E95" w:rsidRPr="283B3D6A">
              <w:rPr>
                <w:spacing w:val="-4"/>
                <w:sz w:val="24"/>
                <w:szCs w:val="24"/>
              </w:rPr>
              <w:t>/s)</w:t>
            </w:r>
          </w:p>
        </w:tc>
        <w:tc>
          <w:tcPr>
            <w:tcW w:w="2339" w:type="dxa"/>
            <w:vMerge/>
            <w:vAlign w:val="center"/>
          </w:tcPr>
          <w:p w14:paraId="69593C90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</w:tr>
      <w:tr w:rsidR="00D947D8" w14:paraId="4520E820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74803F92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7713C18A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4BF4D4ED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0A996370" w14:textId="77777777" w:rsidR="00D947D8" w:rsidRDefault="00750114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37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39888346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52F7C8A1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A75E958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3885A704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7A651A51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1.1</w:t>
            </w:r>
            <w:r w:rsidR="00750114">
              <w:rPr>
                <w:sz w:val="24"/>
                <w:szCs w:val="24"/>
              </w:rPr>
              <w:t>4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13AF9BC6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7F3C4489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06D8B031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1EC0A43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7528A9A" w14:textId="77777777" w:rsidR="00D947D8" w:rsidRDefault="00750114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7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549BFCC0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750114" w14:paraId="00068BD9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61E4676" w14:textId="77777777" w:rsidR="00750114" w:rsidRPr="00750114" w:rsidRDefault="00750114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as tvrzen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281FF1A" w14:textId="77777777" w:rsidR="00750114" w:rsidRDefault="00750114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202440F2" w14:textId="77777777" w:rsidR="00750114" w:rsidRDefault="00750114" w:rsidP="00750114">
            <w:pPr>
              <w:pStyle w:val="TableParagraph"/>
              <w:spacing w:before="34"/>
              <w:ind w:left="0"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10 ± 3</w:t>
            </w:r>
          </w:p>
        </w:tc>
        <w:tc>
          <w:tcPr>
            <w:tcW w:w="2339" w:type="dxa"/>
            <w:vAlign w:val="center"/>
          </w:tcPr>
          <w:p w14:paraId="29DC35BE" w14:textId="77777777" w:rsidR="00750114" w:rsidRDefault="00750114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750114" w14:paraId="14215839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162FC4CC" w14:textId="77777777" w:rsidR="00750114" w:rsidRPr="283B3D6A" w:rsidRDefault="00750114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Vrcholn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ý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exoterm</w:t>
            </w:r>
            <w:r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19D8C18" w14:textId="77777777" w:rsidR="00750114" w:rsidRDefault="00750114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54144EE0" w14:textId="77777777" w:rsidR="00750114" w:rsidRDefault="00750114" w:rsidP="00311851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120 ± 10</w:t>
            </w:r>
          </w:p>
        </w:tc>
        <w:tc>
          <w:tcPr>
            <w:tcW w:w="2339" w:type="dxa"/>
            <w:vAlign w:val="center"/>
          </w:tcPr>
          <w:p w14:paraId="2A22CD0E" w14:textId="77777777" w:rsidR="00750114" w:rsidRDefault="00750114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32962F0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E4236C8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2D3C79B7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041619E8" w14:textId="77777777" w:rsidR="00D947D8" w:rsidRDefault="003B3DD3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5EEC8424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7B1487A5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4696B9C5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F618413" w14:textId="4B41634B" w:rsidR="007C2C3D" w:rsidRPr="007C2C3D" w:rsidRDefault="003B3DD3" w:rsidP="007C2C3D">
            <w:pPr>
              <w:pStyle w:val="TableParagraph"/>
              <w:spacing w:before="83"/>
              <w:ind w:right="2"/>
              <w:rPr>
                <w:spacing w:val="-2"/>
              </w:rPr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1 ml MEK-P (Butanox M60) na 100 g </w:t>
            </w:r>
            <w:r>
              <w:rPr>
                <w:spacing w:val="-2"/>
              </w:rPr>
              <w:t>vzork</w:t>
            </w:r>
            <w:r w:rsidR="007C2C3D">
              <w:rPr>
                <w:spacing w:val="-2"/>
              </w:rPr>
              <w:t>u</w:t>
            </w:r>
          </w:p>
        </w:tc>
      </w:tr>
    </w:tbl>
    <w:p w14:paraId="5DA4AE5D" w14:textId="77777777" w:rsidR="00D947D8" w:rsidRDefault="00D947D8">
      <w:pPr>
        <w:sectPr w:rsidR="00D947D8" w:rsidSect="001C7F2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5DBFC908" w14:textId="77777777" w:rsidR="00D947D8" w:rsidRDefault="283B3D6A" w:rsidP="00557F85">
      <w:pPr>
        <w:rPr>
          <w:rFonts w:ascii="Malgun Gothic"/>
          <w:b/>
          <w:sz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lastRenderedPageBreak/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21902993" w14:textId="77777777" w:rsidR="00D947D8" w:rsidRDefault="00D947D8" w:rsidP="283B3D6A">
      <w:pPr>
        <w:spacing w:after="160" w:line="279" w:lineRule="auto"/>
        <w:rPr>
          <w:rFonts w:ascii="Aptos" w:eastAsia="Aptos" w:hAnsi="Aptos" w:cs="Aptos"/>
          <w:lang w:val="cs-CZ"/>
        </w:rPr>
      </w:pPr>
    </w:p>
    <w:p w14:paraId="3297B4EF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01050813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39136CD0" w14:textId="77777777" w:rsidR="00D947D8" w:rsidRDefault="00D947D8">
      <w:pPr>
        <w:pStyle w:val="Zkladntext"/>
        <w:spacing w:before="5"/>
      </w:pPr>
    </w:p>
    <w:p w14:paraId="39422BF9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3A9DCE8B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5309713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2C49A9E5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21077848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369E1D93" w14:textId="77777777" w:rsidR="00D947D8" w:rsidRDefault="00B00C0B">
      <w:pPr>
        <w:spacing w:before="36"/>
        <w:ind w:left="116"/>
        <w:rPr>
          <w:sz w:val="20"/>
        </w:rPr>
      </w:pPr>
      <w:hyperlink r:id="rId13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72532" w14:textId="77777777" w:rsidR="001C7F28" w:rsidRDefault="001C7F28">
      <w:r>
        <w:separator/>
      </w:r>
    </w:p>
  </w:endnote>
  <w:endnote w:type="continuationSeparator" w:id="0">
    <w:p w14:paraId="5DA9D389" w14:textId="77777777" w:rsidR="001C7F28" w:rsidRDefault="001C7F28">
      <w:r>
        <w:continuationSeparator/>
      </w:r>
    </w:p>
  </w:endnote>
  <w:endnote w:type="continuationNotice" w:id="1">
    <w:p w14:paraId="46B06D57" w14:textId="77777777" w:rsidR="001C7F28" w:rsidRDefault="001C7F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27E7C" w14:textId="77777777" w:rsidR="00B00C0B" w:rsidRDefault="00B00C0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B8903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43F3DA8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2E003" w14:textId="77777777" w:rsidR="00B00C0B" w:rsidRDefault="00B00C0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CABC7" w14:textId="77777777" w:rsidR="001C7F28" w:rsidRDefault="001C7F28">
      <w:r>
        <w:separator/>
      </w:r>
    </w:p>
  </w:footnote>
  <w:footnote w:type="continuationSeparator" w:id="0">
    <w:p w14:paraId="713E5127" w14:textId="77777777" w:rsidR="001C7F28" w:rsidRDefault="001C7F28">
      <w:r>
        <w:continuationSeparator/>
      </w:r>
    </w:p>
  </w:footnote>
  <w:footnote w:type="continuationNotice" w:id="1">
    <w:p w14:paraId="187616FC" w14:textId="77777777" w:rsidR="001C7F28" w:rsidRDefault="001C7F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6189C" w14:textId="77777777" w:rsidR="00B00C0B" w:rsidRDefault="00B00C0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CE276" w14:textId="7777777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ES-430</w:t>
    </w:r>
    <w:r w:rsidR="00750114">
      <w:rPr>
        <w:rFonts w:ascii="Aptos" w:eastAsia="Aptos" w:hAnsi="Aptos" w:cs="Aptos"/>
        <w:b/>
        <w:bCs/>
        <w:sz w:val="24"/>
        <w:szCs w:val="24"/>
        <w:lang w:val="cs-CZ"/>
      </w:rPr>
      <w:t>3</w:t>
    </w:r>
  </w:p>
  <w:p w14:paraId="1FB51014" w14:textId="77777777" w:rsidR="00B00C0B" w:rsidRDefault="283B3D6A" w:rsidP="00B00C0B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NEPLNĚNÝ AKRYLÁTOVÝ</w:t>
    </w:r>
    <w:r w:rsidR="00A045DD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Pr="283B3D6A">
      <w:rPr>
        <w:rFonts w:ascii="Aptos" w:eastAsia="Aptos" w:hAnsi="Aptos" w:cs="Aptos"/>
        <w:b/>
        <w:bCs/>
        <w:sz w:val="24"/>
        <w:szCs w:val="24"/>
        <w:lang w:val="cs-CZ"/>
      </w:rPr>
      <w:t>TYP POLYESTERU</w:t>
    </w:r>
  </w:p>
  <w:p w14:paraId="12C899CB" w14:textId="66FF6397" w:rsidR="00D947D8" w:rsidRDefault="003B3DD3" w:rsidP="00B00C0B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54477C7" wp14:editId="6EB3DA9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8E1903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1" behindDoc="1" locked="0" layoutInCell="1" allowOverlap="1" wp14:anchorId="04D6CAA0" wp14:editId="3F280CE7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B7B2B3B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B00C0B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34C0BAD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5E06A" w14:textId="77777777" w:rsidR="00B00C0B" w:rsidRDefault="00B00C0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0114"/>
    <w:rsid w:val="000345F6"/>
    <w:rsid w:val="000A63A6"/>
    <w:rsid w:val="001216DC"/>
    <w:rsid w:val="00125DED"/>
    <w:rsid w:val="001C7F28"/>
    <w:rsid w:val="002556B3"/>
    <w:rsid w:val="002F4603"/>
    <w:rsid w:val="00311851"/>
    <w:rsid w:val="0038189C"/>
    <w:rsid w:val="003B3DD3"/>
    <w:rsid w:val="00557F85"/>
    <w:rsid w:val="005923BD"/>
    <w:rsid w:val="006D72BD"/>
    <w:rsid w:val="00750114"/>
    <w:rsid w:val="007C2C3D"/>
    <w:rsid w:val="00953ABF"/>
    <w:rsid w:val="009571F8"/>
    <w:rsid w:val="00A045DD"/>
    <w:rsid w:val="00A264C2"/>
    <w:rsid w:val="00B00C0B"/>
    <w:rsid w:val="00B304FA"/>
    <w:rsid w:val="00C7524A"/>
    <w:rsid w:val="00CE4134"/>
    <w:rsid w:val="00D947D8"/>
    <w:rsid w:val="00DB3615"/>
    <w:rsid w:val="00E00F3C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5F7CD55"/>
    <w:rsid w:val="26B2B649"/>
    <w:rsid w:val="2736B721"/>
    <w:rsid w:val="27CD1332"/>
    <w:rsid w:val="283B3D6A"/>
    <w:rsid w:val="295E2EC1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29456A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89261"/>
  <w15:docId w15:val="{A12243F3-6E1E-C94E-9571-C434C8E4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eskim.com.tr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bezpec&#780;nostni&#769;%20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bezpečnostní list.dotx</Template>
  <TotalTime>11</TotalTime>
  <Pages>2</Pages>
  <Words>251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7</cp:revision>
  <cp:lastPrinted>2024-04-24T10:42:00Z</cp:lastPrinted>
  <dcterms:created xsi:type="dcterms:W3CDTF">2024-04-24T11:24:00Z</dcterms:created>
  <dcterms:modified xsi:type="dcterms:W3CDTF">2024-05-28T14:04:00Z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