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8F965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01A46F49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1C4E03F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77FAAFEF" w14:textId="77777777" w:rsidR="00D947D8" w:rsidRDefault="00D947D8" w:rsidP="1FB29386">
      <w:pPr>
        <w:pStyle w:val="Zkladntext"/>
        <w:spacing w:before="4"/>
      </w:pPr>
    </w:p>
    <w:p w14:paraId="673C58AC" w14:textId="4B599EFC" w:rsidR="00D947D8" w:rsidRDefault="533538FF" w:rsidP="0038189C">
      <w:pPr>
        <w:pStyle w:val="Zkladntext"/>
        <w:spacing w:before="4"/>
        <w:ind w:right="10"/>
        <w:jc w:val="both"/>
      </w:pPr>
      <w:r w:rsidRPr="1FB29386">
        <w:t>ES-43</w:t>
      </w:r>
      <w:r w:rsidR="00AB376E">
        <w:t>1</w:t>
      </w:r>
      <w:r w:rsidRPr="1FB29386">
        <w:t>0 je tixotropní nenasycená polyesterová ortoftalová pryskyřice s obsahem pigmentu. Při výrobě sanitárních akrylátových materiálů se aplikuje nástřikem na zadní stranu akrylátového materiálu jako booster. Poskytuje vynikající přilnavost k termoplastickým akrylátovým sanitárním materiálům. Je určena k nástřiku akrylátového podkladu a zpevnění akrylátových plášťů koupelnových výrobků včetně van, sprchových podstavců, vaniček a vířivek.</w:t>
      </w:r>
    </w:p>
    <w:p w14:paraId="1122B5D9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36B77D30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BA706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51BF65F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2C526569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384A66B7" w14:textId="77777777" w:rsidR="00D947D8" w:rsidRDefault="283B3D6A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 w:rsidRPr="283B3D6A">
              <w:rPr>
                <w:spacing w:val="-5"/>
                <w:sz w:val="24"/>
                <w:szCs w:val="24"/>
              </w:rPr>
              <w:t>Spray-up</w:t>
            </w:r>
          </w:p>
        </w:tc>
        <w:tc>
          <w:tcPr>
            <w:tcW w:w="4162" w:type="dxa"/>
            <w:vAlign w:val="center"/>
          </w:tcPr>
          <w:p w14:paraId="195350E0" w14:textId="77777777" w:rsidR="00D947D8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 xml:space="preserve">Kyselina : Ortoftalová </w:t>
            </w:r>
            <w:r w:rsidR="67EAE652" w:rsidRPr="2462B343">
              <w:rPr>
                <w:sz w:val="24"/>
                <w:szCs w:val="24"/>
              </w:rPr>
              <w:t>Akcelerace : Ano</w:t>
            </w:r>
          </w:p>
        </w:tc>
      </w:tr>
    </w:tbl>
    <w:p w14:paraId="70094449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72FA53AB" w14:textId="77777777" w:rsidTr="005923BD">
        <w:trPr>
          <w:trHeight w:val="532"/>
        </w:trPr>
        <w:tc>
          <w:tcPr>
            <w:tcW w:w="2155" w:type="dxa"/>
            <w:vAlign w:val="center"/>
          </w:tcPr>
          <w:p w14:paraId="2E8D87E0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Align w:val="center"/>
          </w:tcPr>
          <w:p w14:paraId="06A270AC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vAlign w:val="center"/>
          </w:tcPr>
          <w:p w14:paraId="20C9373A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vAlign w:val="center"/>
          </w:tcPr>
          <w:p w14:paraId="62585D26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68866840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0868B14C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36672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C53980E" w14:textId="77777777" w:rsidR="00D947D8" w:rsidRDefault="003B3DD3" w:rsidP="00311851">
            <w:pPr>
              <w:pStyle w:val="TableParagraph"/>
              <w:spacing w:line="292" w:lineRule="exact"/>
              <w:ind w:right="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Sv</w:t>
            </w:r>
            <w:r>
              <w:rPr>
                <w:rFonts w:ascii="Calibri"/>
                <w:sz w:val="24"/>
              </w:rPr>
              <w:t>ě</w:t>
            </w:r>
            <w:r>
              <w:rPr>
                <w:rFonts w:ascii="Calibri"/>
                <w:sz w:val="24"/>
              </w:rPr>
              <w:t xml:space="preserve">tle </w:t>
            </w:r>
            <w:r>
              <w:rPr>
                <w:rFonts w:ascii="Calibri"/>
                <w:spacing w:val="-4"/>
                <w:sz w:val="24"/>
              </w:rPr>
              <w:t>modr</w:t>
            </w:r>
            <w:r>
              <w:rPr>
                <w:rFonts w:ascii="Calibri"/>
                <w:spacing w:val="-4"/>
                <w:sz w:val="24"/>
              </w:rPr>
              <w:t>á</w:t>
            </w:r>
          </w:p>
        </w:tc>
        <w:tc>
          <w:tcPr>
            <w:tcW w:w="2339" w:type="dxa"/>
            <w:vAlign w:val="center"/>
          </w:tcPr>
          <w:p w14:paraId="2DFD4680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D947D8" w14:paraId="0D1129B5" w14:textId="77777777" w:rsidTr="005923BD">
        <w:trPr>
          <w:trHeight w:val="638"/>
        </w:trPr>
        <w:tc>
          <w:tcPr>
            <w:tcW w:w="2155" w:type="dxa"/>
            <w:vMerge w:val="restart"/>
            <w:vAlign w:val="center"/>
          </w:tcPr>
          <w:p w14:paraId="075A5198" w14:textId="77777777" w:rsidR="00D947D8" w:rsidRDefault="5A1FA16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="2D9F125C"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2EF8EEBD" w14:textId="77777777" w:rsidR="00D947D8" w:rsidRDefault="003B3DD3" w:rsidP="00311851">
            <w:pPr>
              <w:pStyle w:val="TableParagraph"/>
              <w:spacing w:before="35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1EEB9D2E" w14:textId="77777777" w:rsidR="00311851" w:rsidRDefault="00D47909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1900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5"/>
                <w:w w:val="105"/>
                <w:sz w:val="24"/>
              </w:rPr>
              <w:t>2</w:t>
            </w:r>
            <w:r w:rsidR="003B3DD3">
              <w:rPr>
                <w:spacing w:val="-5"/>
                <w:w w:val="105"/>
                <w:sz w:val="24"/>
              </w:rPr>
              <w:t>00</w:t>
            </w:r>
            <w:r w:rsidR="00311851">
              <w:rPr>
                <w:sz w:val="24"/>
              </w:rPr>
              <w:t xml:space="preserve"> </w:t>
            </w:r>
          </w:p>
          <w:p w14:paraId="4FF9C35A" w14:textId="77777777" w:rsidR="00D947D8" w:rsidRPr="00311851" w:rsidRDefault="283B3D6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 w:rsidRPr="283B3D6A">
              <w:rPr>
                <w:sz w:val="24"/>
                <w:szCs w:val="24"/>
              </w:rPr>
              <w:t xml:space="preserve">(5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560C38E" w:rsidRPr="283B3D6A">
              <w:rPr>
                <w:spacing w:val="-4"/>
                <w:sz w:val="24"/>
                <w:szCs w:val="24"/>
              </w:rPr>
              <w:t>/s</w:t>
            </w:r>
            <w:r w:rsidRPr="283B3D6A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339" w:type="dxa"/>
            <w:vMerge w:val="restart"/>
            <w:vAlign w:val="center"/>
          </w:tcPr>
          <w:p w14:paraId="3BC84523" w14:textId="77777777" w:rsidR="00D947D8" w:rsidRDefault="283B3D6A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1935D74C" w14:textId="77777777" w:rsidTr="005923BD">
        <w:trPr>
          <w:trHeight w:val="681"/>
        </w:trPr>
        <w:tc>
          <w:tcPr>
            <w:tcW w:w="2155" w:type="dxa"/>
            <w:vMerge/>
            <w:vAlign w:val="center"/>
          </w:tcPr>
          <w:p w14:paraId="6679BDFF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vAlign w:val="center"/>
          </w:tcPr>
          <w:p w14:paraId="677AD725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Align w:val="center"/>
          </w:tcPr>
          <w:p w14:paraId="6E9C9BC7" w14:textId="77777777" w:rsidR="00311851" w:rsidRDefault="00D47909" w:rsidP="00311851">
            <w:pPr>
              <w:pStyle w:val="TableParagraph"/>
              <w:spacing w:before="34"/>
              <w:rPr>
                <w:spacing w:val="-5"/>
                <w:w w:val="105"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>55</w:t>
            </w:r>
            <w:r w:rsidR="283B3D6A" w:rsidRPr="283B3D6A">
              <w:rPr>
                <w:w w:val="105"/>
                <w:sz w:val="24"/>
                <w:szCs w:val="24"/>
              </w:rPr>
              <w:t xml:space="preserve">0 ± </w:t>
            </w:r>
            <w:r>
              <w:rPr>
                <w:spacing w:val="-5"/>
                <w:w w:val="105"/>
                <w:sz w:val="24"/>
                <w:szCs w:val="24"/>
              </w:rPr>
              <w:t>50</w:t>
            </w:r>
          </w:p>
          <w:p w14:paraId="09110C5F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pacing w:val="-2"/>
                <w:sz w:val="24"/>
                <w:szCs w:val="24"/>
              </w:rPr>
              <w:t xml:space="preserve">(50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25A2E95" w:rsidRPr="283B3D6A">
              <w:rPr>
                <w:spacing w:val="-4"/>
                <w:sz w:val="24"/>
                <w:szCs w:val="24"/>
              </w:rPr>
              <w:t>/s)</w:t>
            </w:r>
          </w:p>
        </w:tc>
        <w:tc>
          <w:tcPr>
            <w:tcW w:w="2339" w:type="dxa"/>
            <w:vMerge/>
            <w:vAlign w:val="center"/>
          </w:tcPr>
          <w:p w14:paraId="6E143B5A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</w:tr>
      <w:tr w:rsidR="00D947D8" w14:paraId="7F3BF11E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41912BCB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7949D286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201E5F55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483C1512" w14:textId="77777777" w:rsidR="00D947D8" w:rsidRDefault="003B3DD3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47909">
              <w:rPr>
                <w:w w:val="105"/>
                <w:sz w:val="24"/>
              </w:rPr>
              <w:t>1</w:t>
            </w:r>
            <w:r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44014189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7902304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399E0FA0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7FCA2D09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0A2EB027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1.1</w:t>
            </w:r>
            <w:r w:rsidR="00D47909">
              <w:rPr>
                <w:sz w:val="24"/>
                <w:szCs w:val="24"/>
              </w:rPr>
              <w:t>8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3C2881A3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22BE87E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40289AD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0689E1E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5886D0CB" w14:textId="77777777" w:rsidR="00D947D8" w:rsidRDefault="003B3DD3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10 ± </w:t>
            </w:r>
            <w:r w:rsidR="00D47909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4704EB2A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028E68AE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2711E2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489ED1ED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0FE8526F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5EAF34EE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4866151F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2C528300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74785BC9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0F451DB5" w14:textId="77777777" w:rsidR="00D947D8" w:rsidRDefault="00D947D8">
      <w:pPr>
        <w:sectPr w:rsidR="00D947D8" w:rsidSect="00D4790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69915B41" w14:textId="77777777" w:rsidR="00D947D8" w:rsidRDefault="00D947D8">
      <w:pPr>
        <w:pStyle w:val="Zkladntext"/>
        <w:spacing w:before="139"/>
      </w:pPr>
    </w:p>
    <w:p w14:paraId="0866B6CA" w14:textId="77777777" w:rsidR="00D947D8" w:rsidRDefault="283B3D6A">
      <w:pPr>
        <w:ind w:left="116"/>
        <w:rPr>
          <w:rFonts w:ascii="Malgun Gothic"/>
          <w:b/>
          <w:sz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677F259E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13D30E1F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22D16812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569245D7" w14:textId="77777777" w:rsidR="00D947D8" w:rsidRDefault="00D947D8">
      <w:pPr>
        <w:pStyle w:val="Zkladntext"/>
        <w:spacing w:before="5"/>
      </w:pPr>
    </w:p>
    <w:p w14:paraId="448E3800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F072B3F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7112E228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7C7B034D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163A9B09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615A57B3" w14:textId="77777777" w:rsidR="00D947D8" w:rsidRDefault="00AB376E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B2B4D" w14:textId="77777777" w:rsidR="00D47909" w:rsidRDefault="00D47909">
      <w:r>
        <w:separator/>
      </w:r>
    </w:p>
  </w:endnote>
  <w:endnote w:type="continuationSeparator" w:id="0">
    <w:p w14:paraId="0314DECC" w14:textId="77777777" w:rsidR="00D47909" w:rsidRDefault="00D4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9B3C1" w14:textId="77777777" w:rsidR="00527C3C" w:rsidRDefault="00527C3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12236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538A7005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B5AAC" w14:textId="77777777" w:rsidR="00527C3C" w:rsidRDefault="00527C3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25362" w14:textId="77777777" w:rsidR="00D47909" w:rsidRDefault="00D47909">
      <w:r>
        <w:separator/>
      </w:r>
    </w:p>
  </w:footnote>
  <w:footnote w:type="continuationSeparator" w:id="0">
    <w:p w14:paraId="6EA30BE1" w14:textId="77777777" w:rsidR="00D47909" w:rsidRDefault="00D47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8694C" w14:textId="77777777" w:rsidR="00527C3C" w:rsidRDefault="00527C3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ECB4B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ES-43</w:t>
    </w:r>
    <w:r w:rsidR="00D47909">
      <w:rPr>
        <w:rFonts w:ascii="Aptos" w:eastAsia="Aptos" w:hAnsi="Aptos" w:cs="Aptos"/>
        <w:b/>
        <w:bCs/>
        <w:sz w:val="24"/>
        <w:szCs w:val="24"/>
        <w:lang w:val="cs-CZ"/>
      </w:rPr>
      <w:t>1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5EA9F0C2" w14:textId="5169ACE0" w:rsidR="00D947D8" w:rsidRDefault="00D47909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10% PLNĚNÝ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 xml:space="preserve"> 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680269BA" wp14:editId="3F9EE3F4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9883F7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4D9BEA3F" wp14:editId="71764E3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F56E55B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527C3C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38862DA0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D2838" w14:textId="77777777" w:rsidR="00527C3C" w:rsidRDefault="00527C3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909"/>
    <w:rsid w:val="00125DED"/>
    <w:rsid w:val="002556B3"/>
    <w:rsid w:val="002F4603"/>
    <w:rsid w:val="00311851"/>
    <w:rsid w:val="0038189C"/>
    <w:rsid w:val="003B3DD3"/>
    <w:rsid w:val="00527C3C"/>
    <w:rsid w:val="005923BD"/>
    <w:rsid w:val="00953ABF"/>
    <w:rsid w:val="009571F8"/>
    <w:rsid w:val="00A045DD"/>
    <w:rsid w:val="00A264C2"/>
    <w:rsid w:val="00AB376E"/>
    <w:rsid w:val="00B304FA"/>
    <w:rsid w:val="00C7524A"/>
    <w:rsid w:val="00CE4134"/>
    <w:rsid w:val="00D47909"/>
    <w:rsid w:val="00D947D8"/>
    <w:rsid w:val="00DB3615"/>
    <w:rsid w:val="00E00F3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B24F4A"/>
  <w15:docId w15:val="{A4A0293F-6403-0143-8782-81AC1743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bezpec&#780;nostni&#769;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bezpečnostní list.dotx</Template>
  <TotalTime>5</TotalTime>
  <Pages>2</Pages>
  <Words>241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4</cp:revision>
  <cp:lastPrinted>2024-04-24T10:42:00Z</cp:lastPrinted>
  <dcterms:created xsi:type="dcterms:W3CDTF">2024-04-24T11:31:00Z</dcterms:created>
  <dcterms:modified xsi:type="dcterms:W3CDTF">2024-05-28T14:05:00Z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