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2B0BF723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 xml:space="preserve">5800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0CDEB8E6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53112D2D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 w:rsidRPr="005F3414">
              <w:rPr>
                <w:rFonts w:hint="cs"/>
                <w:sz w:val="24"/>
              </w:rPr>
              <w:t>Průhledná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77777777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17500 ± 2</w:t>
            </w:r>
            <w:r>
              <w:rPr>
                <w:spacing w:val="-5"/>
                <w:w w:val="105"/>
                <w:sz w:val="24"/>
              </w:rPr>
              <w:t>500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77777777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3500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1000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3A8CC2F6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B65E45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BFEB319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B65E45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7207BD26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5CD907F" w:rsidR="00F33D12" w:rsidRDefault="00DC0F0F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2,</w:t>
            </w:r>
            <w:r w:rsidR="002548EC">
              <w:rPr>
                <w:w w:val="105"/>
                <w:sz w:val="24"/>
              </w:rPr>
              <w:t>5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 w:rsidR="002548EC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60A8EC05" w:rsidR="00195849" w:rsidRPr="00195849" w:rsidRDefault="00195849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6F73F08B" w:rsidR="00195849" w:rsidRDefault="00195849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4,2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0,4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F45B1C3" w:rsidR="00F33D12" w:rsidRDefault="00C66122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195849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C37A" w14:textId="77777777" w:rsidR="009B490D" w:rsidRDefault="009B490D">
      <w:r>
        <w:separator/>
      </w:r>
    </w:p>
  </w:endnote>
  <w:endnote w:type="continuationSeparator" w:id="0">
    <w:p w14:paraId="7E361568" w14:textId="77777777" w:rsidR="009B490D" w:rsidRDefault="009B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FD0E1" w14:textId="77777777" w:rsidR="009B490D" w:rsidRDefault="009B490D">
      <w:r>
        <w:separator/>
      </w:r>
    </w:p>
  </w:footnote>
  <w:footnote w:type="continuationSeparator" w:id="0">
    <w:p w14:paraId="22EAE6A8" w14:textId="77777777" w:rsidR="009B490D" w:rsidRDefault="009B4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36D7DFA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5800</w:t>
    </w:r>
  </w:p>
  <w:p w14:paraId="19485602" w14:textId="2827713C" w:rsidR="00BE4482" w:rsidRDefault="00B65E4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ORTOFTALICKÝ TRANSPARENTNÍ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E5106"/>
    <w:rsid w:val="0050327F"/>
    <w:rsid w:val="00523B59"/>
    <w:rsid w:val="00535373"/>
    <w:rsid w:val="0057168B"/>
    <w:rsid w:val="005923BD"/>
    <w:rsid w:val="005D2623"/>
    <w:rsid w:val="005D76B5"/>
    <w:rsid w:val="005F3414"/>
    <w:rsid w:val="006F20AF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33E7D"/>
    <w:rsid w:val="00ED09A7"/>
    <w:rsid w:val="00EF79CD"/>
    <w:rsid w:val="00F15E2A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297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2024-05-29T12:30:00Z</dcterms:created>
  <dcterms:modified xsi:type="dcterms:W3CDTF">2024-05-29T12:30:00Z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