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05FA8DE3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58</w:t>
      </w:r>
      <w:r w:rsidR="005D6F67">
        <w:t>1</w:t>
      </w:r>
      <w:r w:rsidR="00B65E45">
        <w:t xml:space="preserve">0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0CDEB8E6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2B2DA7AC" w:rsidR="00D947D8" w:rsidRPr="005F3414" w:rsidRDefault="005D6F67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>
              <w:rPr>
                <w:sz w:val="24"/>
              </w:rPr>
              <w:t>Bílá</w:t>
            </w:r>
            <w:proofErr w:type="spellEnd"/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262D2363" w:rsidR="00B65E45" w:rsidRDefault="00B65E45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5D6F67">
              <w:rPr>
                <w:w w:val="105"/>
                <w:sz w:val="24"/>
              </w:rPr>
              <w:t>3000</w:t>
            </w:r>
            <w:r>
              <w:rPr>
                <w:w w:val="105"/>
                <w:sz w:val="24"/>
              </w:rPr>
              <w:t xml:space="preserve"> ± 2</w:t>
            </w:r>
            <w:r w:rsidR="005D6F67">
              <w:rPr>
                <w:spacing w:val="-5"/>
                <w:w w:val="105"/>
                <w:sz w:val="24"/>
              </w:rPr>
              <w:t>0</w:t>
            </w:r>
            <w:r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77777777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3500 ± 1000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908C3AD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5D6F67">
              <w:rPr>
                <w:w w:val="105"/>
                <w:sz w:val="24"/>
              </w:rPr>
              <w:t>3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4B415F59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B65E45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5D6F67"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4AD8A466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5D6F67"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F721716" w:rsidR="00F33D12" w:rsidRPr="00315420" w:rsidRDefault="002548EC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 w:rsidR="00F33D12"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38315381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2548EC">
              <w:rPr>
                <w:w w:val="105"/>
                <w:sz w:val="24"/>
              </w:rPr>
              <w:t>5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60A8EC05" w:rsidR="00195849" w:rsidRPr="00195849" w:rsidRDefault="00195849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01025D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C37A" w14:textId="77777777" w:rsidR="009B490D" w:rsidRDefault="009B490D">
      <w:r>
        <w:separator/>
      </w:r>
    </w:p>
  </w:endnote>
  <w:endnote w:type="continuationSeparator" w:id="0">
    <w:p w14:paraId="7E361568" w14:textId="77777777" w:rsidR="009B490D" w:rsidRDefault="009B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FD0E1" w14:textId="77777777" w:rsidR="009B490D" w:rsidRDefault="009B490D">
      <w:r>
        <w:separator/>
      </w:r>
    </w:p>
  </w:footnote>
  <w:footnote w:type="continuationSeparator" w:id="0">
    <w:p w14:paraId="22EAE6A8" w14:textId="77777777" w:rsidR="009B490D" w:rsidRDefault="009B4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64AAE7E0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58</w:t>
    </w:r>
    <w:r w:rsidR="007457EB">
      <w:rPr>
        <w:rFonts w:ascii="Aptos" w:eastAsia="Aptos" w:hAnsi="Aptos" w:cs="Aptos"/>
        <w:b/>
        <w:bCs/>
        <w:sz w:val="24"/>
        <w:szCs w:val="24"/>
        <w:lang w:val="cs-CZ"/>
      </w:rPr>
      <w:t>10</w:t>
    </w:r>
  </w:p>
  <w:p w14:paraId="19485602" w14:textId="1DFBCAE1" w:rsidR="00BE4482" w:rsidRDefault="00B65E4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ORTOFTALICKÝ</w:t>
    </w:r>
    <w:r w:rsidR="005D6F67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>
      <w:rPr>
        <w:rFonts w:ascii="Aptos" w:eastAsia="Aptos" w:hAnsi="Aptos" w:cs="Aptos"/>
        <w:b/>
        <w:bCs/>
        <w:sz w:val="24"/>
        <w:szCs w:val="24"/>
        <w:lang w:val="cs-CZ"/>
      </w:rPr>
      <w:t>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E5106"/>
    <w:rsid w:val="0050327F"/>
    <w:rsid w:val="00523B59"/>
    <w:rsid w:val="00535373"/>
    <w:rsid w:val="0057168B"/>
    <w:rsid w:val="005923BD"/>
    <w:rsid w:val="005D2623"/>
    <w:rsid w:val="005D6F67"/>
    <w:rsid w:val="005D76B5"/>
    <w:rsid w:val="005F3414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0</TotalTime>
  <Pages>2</Pages>
  <Words>296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2024-05-30T09:58:00Z</dcterms:created>
  <dcterms:modified xsi:type="dcterms:W3CDTF">2024-05-30T09:58:00Z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