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2C300400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58</w:t>
      </w:r>
      <w:r w:rsidR="009404F2">
        <w:t xml:space="preserve">30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6B48965A" w14:textId="6C945075" w:rsidR="009404F2" w:rsidRDefault="00B65E45" w:rsidP="009404F2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9404F2">
              <w:rPr>
                <w:sz w:val="24"/>
                <w:szCs w:val="24"/>
              </w:rPr>
              <w:t>ISO/NPG</w:t>
            </w:r>
          </w:p>
          <w:p w14:paraId="41A69E38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1ACB59BE" w:rsidR="009404F2" w:rsidRDefault="009404F2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Akrylická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AEF5043" w:rsidR="00D947D8" w:rsidRPr="005F3414" w:rsidRDefault="009404F2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>
              <w:rPr>
                <w:sz w:val="24"/>
              </w:rPr>
              <w:t>Průhledná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7E7E6C6A" w:rsidR="00B65E45" w:rsidRDefault="009404F2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20</w:t>
            </w:r>
            <w:r w:rsidR="005D6F67">
              <w:rPr>
                <w:w w:val="105"/>
                <w:sz w:val="24"/>
              </w:rPr>
              <w:t>000</w:t>
            </w:r>
            <w:r w:rsidR="00B65E45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3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2EAF07BC" w:rsidR="00B65E45" w:rsidRDefault="009404F2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40</w:t>
            </w:r>
            <w:r w:rsidR="00B65E45">
              <w:rPr>
                <w:w w:val="105"/>
                <w:sz w:val="24"/>
              </w:rPr>
              <w:t>00 ± 1000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264FB617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9404F2">
              <w:rPr>
                <w:w w:val="105"/>
                <w:sz w:val="24"/>
              </w:rPr>
              <w:t>7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61FEBDD5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9404F2">
              <w:rPr>
                <w:sz w:val="24"/>
                <w:szCs w:val="24"/>
              </w:rPr>
              <w:t>08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9404F2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4AD8A466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5D6F67"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2949BC2B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9404F2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60A8EC05" w:rsidR="00195849" w:rsidRPr="00195849" w:rsidRDefault="00195849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9404F2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3409B844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58</w:t>
    </w:r>
    <w:r w:rsidR="009404F2">
      <w:rPr>
        <w:rFonts w:ascii="Aptos" w:eastAsia="Aptos" w:hAnsi="Aptos" w:cs="Aptos"/>
        <w:b/>
        <w:bCs/>
        <w:sz w:val="24"/>
        <w:szCs w:val="24"/>
        <w:lang w:val="cs-CZ"/>
      </w:rPr>
      <w:t>30</w:t>
    </w:r>
  </w:p>
  <w:p w14:paraId="19485602" w14:textId="14B37268" w:rsidR="00BE4482" w:rsidRDefault="009404F2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ISO/NPG AKRYLICKÝ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404F2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2</Pages>
  <Words>299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2024-05-30T13:33:00Z</dcterms:created>
  <dcterms:modified xsi:type="dcterms:W3CDTF">2024-05-30T13:33:00Z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