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6DCD2228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</w:t>
      </w:r>
      <w:r w:rsidR="00FD17CD">
        <w:t>935</w:t>
      </w:r>
      <w:r w:rsidR="00B65E45">
        <w:t xml:space="preserve">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5AC8D4AE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C538CA">
              <w:rPr>
                <w:sz w:val="24"/>
                <w:szCs w:val="24"/>
              </w:rPr>
              <w:t>ISO / NPG</w:t>
            </w:r>
          </w:p>
          <w:p w14:paraId="789605C1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  <w:p w14:paraId="4B68423E" w14:textId="6F6E95FB" w:rsidR="00C538CA" w:rsidRDefault="00C538CA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Modifikace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akrylová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4CAAB2C8" w:rsidR="00B65E45" w:rsidRDefault="003B46A9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5D6F67">
              <w:rPr>
                <w:w w:val="105"/>
                <w:sz w:val="24"/>
              </w:rPr>
              <w:t>000</w:t>
            </w:r>
            <w:r w:rsidR="00B65E45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1</w:t>
            </w:r>
            <w:r w:rsidR="005D6F67">
              <w:rPr>
                <w:spacing w:val="-5"/>
                <w:w w:val="105"/>
                <w:sz w:val="24"/>
              </w:rPr>
              <w:t>0</w:t>
            </w:r>
            <w:r w:rsidR="00B65E45"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26D42FDA" w:rsidR="00B65E45" w:rsidRDefault="003B46A9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B65E45">
              <w:rPr>
                <w:w w:val="105"/>
                <w:sz w:val="24"/>
              </w:rPr>
              <w:t xml:space="preserve">500 ± </w:t>
            </w:r>
            <w:r>
              <w:rPr>
                <w:w w:val="105"/>
                <w:sz w:val="24"/>
              </w:rPr>
              <w:t>5</w:t>
            </w:r>
            <w:r w:rsidR="00B65E45"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0930396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3B46A9"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69050C8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3B46A9">
              <w:rPr>
                <w:sz w:val="24"/>
                <w:szCs w:val="24"/>
              </w:rPr>
              <w:t>19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3B46A9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3D1EAB3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3B46A9">
              <w:rPr>
                <w:w w:val="105"/>
                <w:sz w:val="24"/>
              </w:rPr>
              <w:t>4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62F32810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3B46A9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B83679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7AD2" w14:textId="77777777" w:rsidR="00E16C37" w:rsidRDefault="00E16C37">
      <w:r>
        <w:separator/>
      </w:r>
    </w:p>
  </w:endnote>
  <w:endnote w:type="continuationSeparator" w:id="0">
    <w:p w14:paraId="19F056D1" w14:textId="77777777" w:rsidR="00E16C37" w:rsidRDefault="00E1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83901" w14:textId="77777777" w:rsidR="00B83679" w:rsidRDefault="00B8367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FC595" w14:textId="77777777" w:rsidR="00B83679" w:rsidRDefault="00B8367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73460" w14:textId="77777777" w:rsidR="00E16C37" w:rsidRDefault="00E16C37">
      <w:r>
        <w:separator/>
      </w:r>
    </w:p>
  </w:footnote>
  <w:footnote w:type="continuationSeparator" w:id="0">
    <w:p w14:paraId="40749BD3" w14:textId="77777777" w:rsidR="00E16C37" w:rsidRDefault="00E1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90D7B" w14:textId="77777777" w:rsidR="00B83679" w:rsidRDefault="00B8367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49F63942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FD17CD">
      <w:rPr>
        <w:rFonts w:ascii="Aptos" w:eastAsia="Aptos" w:hAnsi="Aptos" w:cs="Aptos"/>
        <w:b/>
        <w:bCs/>
        <w:sz w:val="24"/>
        <w:szCs w:val="24"/>
        <w:lang w:val="cs-CZ"/>
      </w:rPr>
      <w:t>936</w:t>
    </w:r>
  </w:p>
  <w:p w14:paraId="19485602" w14:textId="246CDC63" w:rsidR="00BE4482" w:rsidRDefault="00FD17CD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ISO / NPG </w:t>
    </w:r>
    <w:r w:rsidR="00B83679">
      <w:rPr>
        <w:rFonts w:ascii="Aptos" w:eastAsia="Aptos" w:hAnsi="Aptos" w:cs="Aptos"/>
        <w:b/>
        <w:bCs/>
        <w:sz w:val="24"/>
        <w:szCs w:val="24"/>
        <w:lang w:val="cs-CZ"/>
      </w:rPr>
      <w:t>AKRYLÁTEM</w:t>
    </w:r>
    <w:r>
      <w:rPr>
        <w:rFonts w:ascii="Aptos" w:eastAsia="Aptos" w:hAnsi="Aptos" w:cs="Aptos"/>
        <w:b/>
        <w:bCs/>
        <w:sz w:val="24"/>
        <w:szCs w:val="24"/>
        <w:lang w:val="cs-CZ"/>
      </w:rPr>
      <w:t xml:space="preserve"> MODIFIKOVANÝ BÍLÝ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C0370" w14:textId="77777777" w:rsidR="00B83679" w:rsidRDefault="00B8367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B46A9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5373"/>
    <w:rsid w:val="00567083"/>
    <w:rsid w:val="0057168B"/>
    <w:rsid w:val="005923BD"/>
    <w:rsid w:val="005D2623"/>
    <w:rsid w:val="005D6F67"/>
    <w:rsid w:val="005D76B5"/>
    <w:rsid w:val="005F3414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8367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4134"/>
    <w:rsid w:val="00D30A9E"/>
    <w:rsid w:val="00D33F80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2024-05-31T10:36:00Z</dcterms:created>
  <dcterms:modified xsi:type="dcterms:W3CDTF">2024-06-03T10:13:00Z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